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3EE0" w:rsidRDefault="003F48F9" w:rsidP="000C0E6C">
      <w:pPr>
        <w:tabs>
          <w:tab w:val="left" w:pos="1244"/>
        </w:tabs>
        <w:jc w:val="center"/>
      </w:pPr>
      <w:bookmarkStart w:id="0" w:name="_GoBack"/>
      <w:r>
        <w:rPr>
          <w:noProof/>
        </w:rPr>
        <w:drawing>
          <wp:inline distT="0" distB="0" distL="0" distR="0">
            <wp:extent cx="1812897" cy="1008540"/>
            <wp:effectExtent l="0" t="0" r="0" b="1270"/>
            <wp:docPr id="3" name="Picture 3" descr="151028 London Met Red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51028 London Met Red Logo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5237" cy="1020968"/>
                    </a:xfrm>
                    <a:prstGeom prst="rect">
                      <a:avLst/>
                    </a:prstGeom>
                    <a:noFill/>
                    <a:ln>
                      <a:noFill/>
                    </a:ln>
                  </pic:spPr>
                </pic:pic>
              </a:graphicData>
            </a:graphic>
          </wp:inline>
        </w:drawing>
      </w:r>
      <w:bookmarkEnd w:id="0"/>
    </w:p>
    <w:p w:rsidR="00503EE0" w:rsidRDefault="00503EE0" w:rsidP="000C0E6C">
      <w:pPr>
        <w:tabs>
          <w:tab w:val="left" w:pos="1244"/>
        </w:tabs>
        <w:jc w:val="center"/>
      </w:pPr>
    </w:p>
    <w:p w:rsidR="00526AEF" w:rsidRPr="003F48F9" w:rsidRDefault="00526AEF" w:rsidP="000C0E6C">
      <w:pPr>
        <w:shd w:val="clear" w:color="auto" w:fill="FFFFFF"/>
        <w:spacing w:line="300" w:lineRule="atLeast"/>
        <w:rPr>
          <w:rFonts w:asciiTheme="minorBidi" w:eastAsia="Times New Roman" w:hAnsiTheme="minorBidi" w:cstheme="minorBidi"/>
          <w:szCs w:val="22"/>
        </w:rPr>
      </w:pPr>
    </w:p>
    <w:p w:rsidR="00C567C3" w:rsidRPr="003F48F9" w:rsidRDefault="00526AEF" w:rsidP="000C0E6C">
      <w:pPr>
        <w:shd w:val="clear" w:color="auto" w:fill="FFFFFF"/>
        <w:spacing w:line="300" w:lineRule="atLeast"/>
        <w:jc w:val="center"/>
        <w:rPr>
          <w:rFonts w:asciiTheme="minorBidi" w:eastAsia="Times New Roman" w:hAnsiTheme="minorBidi" w:cstheme="minorBidi"/>
          <w:b/>
          <w:bCs/>
          <w:szCs w:val="22"/>
        </w:rPr>
      </w:pPr>
      <w:r w:rsidRPr="003F48F9">
        <w:rPr>
          <w:rFonts w:asciiTheme="minorBidi" w:eastAsia="Times New Roman" w:hAnsiTheme="minorBidi" w:cstheme="minorBidi"/>
          <w:b/>
          <w:bCs/>
          <w:szCs w:val="22"/>
        </w:rPr>
        <w:t xml:space="preserve">General </w:t>
      </w:r>
      <w:r w:rsidR="00C567C3" w:rsidRPr="003F48F9">
        <w:rPr>
          <w:rFonts w:asciiTheme="minorBidi" w:eastAsia="Times New Roman" w:hAnsiTheme="minorBidi" w:cstheme="minorBidi"/>
          <w:b/>
          <w:bCs/>
          <w:szCs w:val="22"/>
        </w:rPr>
        <w:t>campaign hints</w:t>
      </w:r>
      <w:r w:rsidRPr="003F48F9">
        <w:rPr>
          <w:rFonts w:asciiTheme="minorBidi" w:eastAsia="Times New Roman" w:hAnsiTheme="minorBidi" w:cstheme="minorBidi"/>
          <w:b/>
          <w:bCs/>
          <w:szCs w:val="22"/>
        </w:rPr>
        <w:t xml:space="preserve"> and tips</w:t>
      </w:r>
      <w:r w:rsidR="00032814">
        <w:rPr>
          <w:rFonts w:asciiTheme="minorBidi" w:eastAsia="Times New Roman" w:hAnsiTheme="minorBidi" w:cstheme="minorBidi"/>
          <w:b/>
          <w:bCs/>
          <w:szCs w:val="22"/>
        </w:rPr>
        <w:t xml:space="preserve"> 2017</w:t>
      </w:r>
    </w:p>
    <w:p w:rsidR="000C0E6C" w:rsidRPr="003F48F9" w:rsidRDefault="000C0E6C" w:rsidP="000C0E6C">
      <w:pPr>
        <w:shd w:val="clear" w:color="auto" w:fill="FFFFFF"/>
        <w:spacing w:line="300" w:lineRule="atLeast"/>
        <w:jc w:val="center"/>
        <w:rPr>
          <w:rFonts w:asciiTheme="minorBidi" w:eastAsia="Times New Roman" w:hAnsiTheme="minorBidi" w:cstheme="minorBidi"/>
          <w:b/>
          <w:bCs/>
          <w:szCs w:val="22"/>
        </w:rPr>
      </w:pPr>
    </w:p>
    <w:p w:rsidR="00C567C3" w:rsidRPr="003F48F9" w:rsidRDefault="00C567C3" w:rsidP="000C0E6C">
      <w:pPr>
        <w:shd w:val="clear" w:color="auto" w:fill="FFFFFF"/>
        <w:rPr>
          <w:rFonts w:asciiTheme="minorBidi" w:hAnsiTheme="minorBidi" w:cstheme="minorBidi"/>
          <w:color w:val="222222"/>
          <w:szCs w:val="22"/>
        </w:rPr>
      </w:pPr>
      <w:r w:rsidRPr="003F48F9">
        <w:rPr>
          <w:rFonts w:asciiTheme="minorBidi" w:hAnsiTheme="minorBidi" w:cstheme="minorBidi"/>
          <w:color w:val="222222"/>
          <w:szCs w:val="22"/>
        </w:rPr>
        <w:t>The best wa</w:t>
      </w:r>
      <w:r w:rsidR="000C0E6C" w:rsidRPr="003F48F9">
        <w:rPr>
          <w:rFonts w:asciiTheme="minorBidi" w:hAnsiTheme="minorBidi" w:cstheme="minorBidi"/>
          <w:color w:val="222222"/>
          <w:szCs w:val="22"/>
        </w:rPr>
        <w:t>y to campaign is ‘word of mouth</w:t>
      </w:r>
      <w:r w:rsidRPr="003F48F9">
        <w:rPr>
          <w:rFonts w:asciiTheme="minorBidi" w:hAnsiTheme="minorBidi" w:cstheme="minorBidi"/>
          <w:color w:val="222222"/>
          <w:szCs w:val="22"/>
        </w:rPr>
        <w:t>’</w:t>
      </w:r>
      <w:r w:rsidR="000C0E6C" w:rsidRPr="003F48F9">
        <w:rPr>
          <w:rFonts w:asciiTheme="minorBidi" w:hAnsiTheme="minorBidi" w:cstheme="minorBidi"/>
          <w:color w:val="222222"/>
          <w:szCs w:val="22"/>
        </w:rPr>
        <w:t>.</w:t>
      </w:r>
      <w:r w:rsidRPr="003F48F9">
        <w:rPr>
          <w:rFonts w:asciiTheme="minorBidi" w:hAnsiTheme="minorBidi" w:cstheme="minorBidi"/>
          <w:color w:val="222222"/>
          <w:szCs w:val="22"/>
        </w:rPr>
        <w:t xml:space="preserve"> This means engaging in conversation with students in a polite and friendly manner. Firstly as them if they have a few minutes to spare so they can talk to you about the election. If they say no then withdraw, you aren’t going to convince anyone to vote for them by annoying them! </w:t>
      </w:r>
    </w:p>
    <w:p w:rsidR="00C567C3" w:rsidRPr="003F48F9" w:rsidRDefault="00C567C3" w:rsidP="000C0E6C">
      <w:pPr>
        <w:shd w:val="clear" w:color="auto" w:fill="FFFFFF"/>
        <w:rPr>
          <w:rFonts w:asciiTheme="minorBidi" w:hAnsiTheme="minorBidi" w:cstheme="minorBidi"/>
          <w:color w:val="222222"/>
          <w:szCs w:val="22"/>
        </w:rPr>
      </w:pPr>
    </w:p>
    <w:p w:rsidR="00C567C3" w:rsidRPr="003F48F9" w:rsidRDefault="00C567C3" w:rsidP="000C0E6C">
      <w:pPr>
        <w:shd w:val="clear" w:color="auto" w:fill="FFFFFF"/>
        <w:rPr>
          <w:rFonts w:asciiTheme="minorBidi" w:hAnsiTheme="minorBidi" w:cstheme="minorBidi"/>
          <w:color w:val="222222"/>
          <w:szCs w:val="22"/>
        </w:rPr>
      </w:pPr>
      <w:r w:rsidRPr="003F48F9">
        <w:rPr>
          <w:rFonts w:asciiTheme="minorBidi" w:hAnsiTheme="minorBidi" w:cstheme="minorBidi"/>
          <w:color w:val="222222"/>
          <w:szCs w:val="22"/>
        </w:rPr>
        <w:t>Remember the fol</w:t>
      </w:r>
      <w:r w:rsidR="000C0E6C" w:rsidRPr="003F48F9">
        <w:rPr>
          <w:rFonts w:asciiTheme="minorBidi" w:hAnsiTheme="minorBidi" w:cstheme="minorBidi"/>
          <w:color w:val="222222"/>
          <w:szCs w:val="22"/>
        </w:rPr>
        <w:t>lowing when talking to students:</w:t>
      </w:r>
    </w:p>
    <w:p w:rsidR="000C0E6C" w:rsidRPr="003F48F9" w:rsidRDefault="000C0E6C" w:rsidP="000C0E6C">
      <w:pPr>
        <w:shd w:val="clear" w:color="auto" w:fill="FFFFFF"/>
        <w:rPr>
          <w:rFonts w:asciiTheme="minorBidi" w:hAnsiTheme="minorBidi" w:cstheme="minorBidi"/>
          <w:color w:val="222222"/>
          <w:szCs w:val="22"/>
        </w:rPr>
      </w:pPr>
    </w:p>
    <w:p w:rsidR="00C567C3" w:rsidRPr="003F48F9" w:rsidRDefault="00C567C3" w:rsidP="000C0E6C">
      <w:pPr>
        <w:pStyle w:val="ListParagraph"/>
        <w:numPr>
          <w:ilvl w:val="0"/>
          <w:numId w:val="14"/>
        </w:numPr>
        <w:shd w:val="clear" w:color="auto" w:fill="FFFFFF"/>
        <w:rPr>
          <w:rFonts w:asciiTheme="minorBidi" w:hAnsiTheme="minorBidi" w:cstheme="minorBidi"/>
          <w:color w:val="222222"/>
          <w:szCs w:val="22"/>
        </w:rPr>
      </w:pPr>
      <w:r w:rsidRPr="003F48F9">
        <w:rPr>
          <w:rFonts w:asciiTheme="minorBidi" w:hAnsiTheme="minorBidi" w:cstheme="minorBidi"/>
          <w:color w:val="222222"/>
          <w:szCs w:val="22"/>
        </w:rPr>
        <w:t>Be polite and friendly – smile</w:t>
      </w:r>
    </w:p>
    <w:p w:rsidR="00C567C3" w:rsidRPr="003F48F9" w:rsidRDefault="00C567C3" w:rsidP="000C0E6C">
      <w:pPr>
        <w:pStyle w:val="ListParagraph"/>
        <w:numPr>
          <w:ilvl w:val="0"/>
          <w:numId w:val="10"/>
        </w:numPr>
        <w:shd w:val="clear" w:color="auto" w:fill="FFFFFF"/>
        <w:rPr>
          <w:rFonts w:asciiTheme="minorBidi" w:hAnsiTheme="minorBidi" w:cstheme="minorBidi"/>
          <w:color w:val="222222"/>
          <w:szCs w:val="22"/>
        </w:rPr>
      </w:pPr>
      <w:r w:rsidRPr="003F48F9">
        <w:rPr>
          <w:rFonts w:asciiTheme="minorBidi" w:hAnsiTheme="minorBidi" w:cstheme="minorBidi"/>
          <w:color w:val="222222"/>
          <w:szCs w:val="22"/>
        </w:rPr>
        <w:t xml:space="preserve">Tell them who you are </w:t>
      </w:r>
    </w:p>
    <w:p w:rsidR="00C567C3" w:rsidRPr="003F48F9" w:rsidRDefault="00C567C3" w:rsidP="000C0E6C">
      <w:pPr>
        <w:pStyle w:val="ListParagraph"/>
        <w:numPr>
          <w:ilvl w:val="0"/>
          <w:numId w:val="10"/>
        </w:numPr>
        <w:shd w:val="clear" w:color="auto" w:fill="FFFFFF"/>
        <w:rPr>
          <w:rFonts w:asciiTheme="minorBidi" w:hAnsiTheme="minorBidi" w:cstheme="minorBidi"/>
          <w:color w:val="222222"/>
          <w:szCs w:val="22"/>
        </w:rPr>
      </w:pPr>
      <w:r w:rsidRPr="003F48F9">
        <w:rPr>
          <w:rFonts w:asciiTheme="minorBidi" w:hAnsiTheme="minorBidi" w:cstheme="minorBidi"/>
          <w:color w:val="222222"/>
          <w:szCs w:val="22"/>
        </w:rPr>
        <w:t>Tell them what you are standing for and what the role involves</w:t>
      </w:r>
    </w:p>
    <w:p w:rsidR="00C567C3" w:rsidRPr="003F48F9" w:rsidRDefault="00C567C3" w:rsidP="000C0E6C">
      <w:pPr>
        <w:pStyle w:val="ListParagraph"/>
        <w:numPr>
          <w:ilvl w:val="0"/>
          <w:numId w:val="10"/>
        </w:numPr>
        <w:shd w:val="clear" w:color="auto" w:fill="FFFFFF"/>
        <w:rPr>
          <w:rFonts w:asciiTheme="minorBidi" w:hAnsiTheme="minorBidi" w:cstheme="minorBidi"/>
          <w:color w:val="222222"/>
          <w:szCs w:val="22"/>
        </w:rPr>
      </w:pPr>
      <w:r w:rsidRPr="003F48F9">
        <w:rPr>
          <w:rFonts w:asciiTheme="minorBidi" w:hAnsiTheme="minorBidi" w:cstheme="minorBidi"/>
          <w:color w:val="222222"/>
          <w:szCs w:val="22"/>
        </w:rPr>
        <w:t xml:space="preserve">What you hope to achieve and how it will benefit them as students </w:t>
      </w:r>
    </w:p>
    <w:p w:rsidR="00C567C3" w:rsidRPr="003F48F9" w:rsidRDefault="00C567C3" w:rsidP="000C0E6C">
      <w:pPr>
        <w:pStyle w:val="ListParagraph"/>
        <w:numPr>
          <w:ilvl w:val="0"/>
          <w:numId w:val="10"/>
        </w:numPr>
        <w:shd w:val="clear" w:color="auto" w:fill="FFFFFF"/>
        <w:rPr>
          <w:rFonts w:asciiTheme="minorBidi" w:hAnsiTheme="minorBidi" w:cstheme="minorBidi"/>
          <w:color w:val="222222"/>
          <w:szCs w:val="22"/>
        </w:rPr>
      </w:pPr>
      <w:r w:rsidRPr="003F48F9">
        <w:rPr>
          <w:rFonts w:asciiTheme="minorBidi" w:hAnsiTheme="minorBidi" w:cstheme="minorBidi"/>
          <w:color w:val="222222"/>
          <w:szCs w:val="22"/>
          <w:u w:val="single"/>
        </w:rPr>
        <w:t>Listen</w:t>
      </w:r>
      <w:r w:rsidR="000C0E6C" w:rsidRPr="003F48F9">
        <w:rPr>
          <w:rFonts w:asciiTheme="minorBidi" w:hAnsiTheme="minorBidi" w:cstheme="minorBidi"/>
          <w:color w:val="222222"/>
          <w:szCs w:val="22"/>
        </w:rPr>
        <w:t xml:space="preserve"> to them </w:t>
      </w:r>
      <w:r w:rsidRPr="003F48F9">
        <w:rPr>
          <w:rFonts w:asciiTheme="minorBidi" w:hAnsiTheme="minorBidi" w:cstheme="minorBidi"/>
          <w:color w:val="222222"/>
          <w:szCs w:val="22"/>
        </w:rPr>
        <w:t>- what are their thoughts and opinion on the main issues</w:t>
      </w:r>
    </w:p>
    <w:p w:rsidR="00C567C3" w:rsidRPr="003F48F9" w:rsidRDefault="00C567C3" w:rsidP="000C0E6C">
      <w:pPr>
        <w:pStyle w:val="ListParagraph"/>
        <w:numPr>
          <w:ilvl w:val="0"/>
          <w:numId w:val="10"/>
        </w:numPr>
        <w:shd w:val="clear" w:color="auto" w:fill="FFFFFF"/>
        <w:rPr>
          <w:rFonts w:asciiTheme="minorBidi" w:hAnsiTheme="minorBidi" w:cstheme="minorBidi"/>
          <w:color w:val="222222"/>
          <w:szCs w:val="22"/>
        </w:rPr>
      </w:pPr>
      <w:r w:rsidRPr="003F48F9">
        <w:rPr>
          <w:rFonts w:asciiTheme="minorBidi" w:hAnsiTheme="minorBidi" w:cstheme="minorBidi"/>
          <w:color w:val="222222"/>
          <w:szCs w:val="22"/>
        </w:rPr>
        <w:t xml:space="preserve">You may wish to give them a flier so they remember who they have spoken too </w:t>
      </w:r>
    </w:p>
    <w:p w:rsidR="00C567C3" w:rsidRPr="003F48F9" w:rsidRDefault="00C567C3" w:rsidP="000C0E6C">
      <w:pPr>
        <w:pStyle w:val="ListParagraph"/>
        <w:numPr>
          <w:ilvl w:val="0"/>
          <w:numId w:val="10"/>
        </w:numPr>
        <w:shd w:val="clear" w:color="auto" w:fill="FFFFFF"/>
        <w:rPr>
          <w:rFonts w:asciiTheme="minorBidi" w:hAnsiTheme="minorBidi" w:cstheme="minorBidi"/>
          <w:color w:val="222222"/>
          <w:szCs w:val="22"/>
        </w:rPr>
      </w:pPr>
      <w:r w:rsidRPr="003F48F9">
        <w:rPr>
          <w:rFonts w:asciiTheme="minorBidi" w:hAnsiTheme="minorBidi" w:cstheme="minorBidi"/>
          <w:color w:val="222222"/>
          <w:szCs w:val="22"/>
        </w:rPr>
        <w:t>Tell them how to vote and when voting closes</w:t>
      </w:r>
    </w:p>
    <w:p w:rsidR="00D87BD1" w:rsidRPr="003F48F9" w:rsidRDefault="00D87BD1" w:rsidP="000C0E6C">
      <w:pPr>
        <w:pStyle w:val="ListParagraph"/>
        <w:numPr>
          <w:ilvl w:val="0"/>
          <w:numId w:val="10"/>
        </w:numPr>
        <w:shd w:val="clear" w:color="auto" w:fill="FFFFFF"/>
        <w:rPr>
          <w:rFonts w:asciiTheme="minorBidi" w:hAnsiTheme="minorBidi" w:cstheme="minorBidi"/>
          <w:color w:val="222222"/>
          <w:szCs w:val="22"/>
        </w:rPr>
      </w:pPr>
      <w:r w:rsidRPr="003F48F9">
        <w:rPr>
          <w:rFonts w:asciiTheme="minorBidi" w:hAnsiTheme="minorBidi" w:cstheme="minorBidi"/>
          <w:color w:val="222222"/>
          <w:szCs w:val="22"/>
        </w:rPr>
        <w:t xml:space="preserve">If they plan to supporting another candidate then ask them to consider voting for you as second preference </w:t>
      </w:r>
    </w:p>
    <w:p w:rsidR="00C567C3" w:rsidRPr="003F48F9" w:rsidRDefault="00D87BD1" w:rsidP="000C0E6C">
      <w:pPr>
        <w:pStyle w:val="ListParagraph"/>
        <w:numPr>
          <w:ilvl w:val="0"/>
          <w:numId w:val="10"/>
        </w:numPr>
        <w:shd w:val="clear" w:color="auto" w:fill="FFFFFF"/>
        <w:rPr>
          <w:rFonts w:asciiTheme="minorBidi" w:hAnsiTheme="minorBidi" w:cstheme="minorBidi"/>
          <w:color w:val="222222"/>
          <w:szCs w:val="22"/>
        </w:rPr>
      </w:pPr>
      <w:r w:rsidRPr="003F48F9">
        <w:rPr>
          <w:rFonts w:asciiTheme="minorBidi" w:hAnsiTheme="minorBidi" w:cstheme="minorBidi"/>
          <w:color w:val="222222"/>
          <w:szCs w:val="22"/>
        </w:rPr>
        <w:t>Thank them for their time</w:t>
      </w:r>
    </w:p>
    <w:p w:rsidR="00D87BD1" w:rsidRPr="003F48F9" w:rsidRDefault="00D87BD1" w:rsidP="000C0E6C">
      <w:pPr>
        <w:shd w:val="clear" w:color="auto" w:fill="FFFFFF"/>
        <w:rPr>
          <w:rFonts w:asciiTheme="minorBidi" w:hAnsiTheme="minorBidi" w:cstheme="minorBidi"/>
          <w:color w:val="222222"/>
          <w:szCs w:val="22"/>
        </w:rPr>
      </w:pPr>
    </w:p>
    <w:p w:rsidR="00D87BD1" w:rsidRPr="003F48F9" w:rsidRDefault="00D87BD1" w:rsidP="000C0E6C">
      <w:pPr>
        <w:shd w:val="clear" w:color="auto" w:fill="FFFFFF"/>
        <w:rPr>
          <w:rFonts w:asciiTheme="minorBidi" w:hAnsiTheme="minorBidi" w:cstheme="minorBidi"/>
          <w:color w:val="222222"/>
          <w:szCs w:val="22"/>
        </w:rPr>
      </w:pPr>
      <w:r w:rsidRPr="003F48F9">
        <w:rPr>
          <w:rFonts w:asciiTheme="minorBidi" w:hAnsiTheme="minorBidi" w:cstheme="minorBidi"/>
          <w:color w:val="222222"/>
          <w:szCs w:val="22"/>
        </w:rPr>
        <w:t>Remember – if they don’t wish to talk to them then leave them alone. You will not help yourself by hassling them.</w:t>
      </w:r>
    </w:p>
    <w:p w:rsidR="00513740" w:rsidRPr="003F48F9" w:rsidRDefault="00513740" w:rsidP="000C0E6C">
      <w:pPr>
        <w:shd w:val="clear" w:color="auto" w:fill="FFFFFF"/>
        <w:rPr>
          <w:rFonts w:asciiTheme="minorBidi" w:hAnsiTheme="minorBidi" w:cstheme="minorBidi"/>
          <w:color w:val="222222"/>
          <w:szCs w:val="22"/>
        </w:rPr>
      </w:pPr>
    </w:p>
    <w:p w:rsidR="000D7E8C" w:rsidRDefault="00513740" w:rsidP="000C0E6C">
      <w:pPr>
        <w:shd w:val="clear" w:color="auto" w:fill="FFFFFF"/>
        <w:rPr>
          <w:rFonts w:asciiTheme="minorBidi" w:hAnsiTheme="minorBidi" w:cstheme="minorBidi"/>
          <w:color w:val="222222"/>
          <w:szCs w:val="22"/>
        </w:rPr>
      </w:pPr>
      <w:r w:rsidRPr="003F48F9">
        <w:rPr>
          <w:rFonts w:asciiTheme="minorBidi" w:hAnsiTheme="minorBidi" w:cstheme="minorBidi"/>
          <w:color w:val="222222"/>
          <w:szCs w:val="22"/>
        </w:rPr>
        <w:t>If you wish to address a class of student</w:t>
      </w:r>
      <w:r w:rsidR="000D7E8C">
        <w:rPr>
          <w:rFonts w:asciiTheme="minorBidi" w:hAnsiTheme="minorBidi" w:cstheme="minorBidi"/>
          <w:color w:val="222222"/>
          <w:szCs w:val="22"/>
        </w:rPr>
        <w:t>s</w:t>
      </w:r>
      <w:r w:rsidRPr="003F48F9">
        <w:rPr>
          <w:rFonts w:asciiTheme="minorBidi" w:hAnsiTheme="minorBidi" w:cstheme="minorBidi"/>
          <w:color w:val="222222"/>
          <w:szCs w:val="22"/>
        </w:rPr>
        <w:t xml:space="preserve"> then you may do so but only with the permission of the staff member taking the class.</w:t>
      </w:r>
      <w:r w:rsidR="001501A2" w:rsidRPr="003F48F9">
        <w:rPr>
          <w:rFonts w:asciiTheme="minorBidi" w:hAnsiTheme="minorBidi" w:cstheme="minorBidi"/>
          <w:color w:val="222222"/>
          <w:szCs w:val="22"/>
        </w:rPr>
        <w:t xml:space="preserve"> This should be arranged before the class. </w:t>
      </w:r>
      <w:r w:rsidRPr="003F48F9">
        <w:rPr>
          <w:rFonts w:asciiTheme="minorBidi" w:hAnsiTheme="minorBidi" w:cstheme="minorBidi"/>
          <w:color w:val="222222"/>
          <w:szCs w:val="22"/>
        </w:rPr>
        <w:t xml:space="preserve">They can refuse permission without </w:t>
      </w:r>
      <w:r w:rsidR="000C0E6C" w:rsidRPr="003F48F9">
        <w:rPr>
          <w:rFonts w:asciiTheme="minorBidi" w:hAnsiTheme="minorBidi" w:cstheme="minorBidi"/>
          <w:color w:val="222222"/>
          <w:szCs w:val="22"/>
        </w:rPr>
        <w:t>giving</w:t>
      </w:r>
      <w:r w:rsidRPr="003F48F9">
        <w:rPr>
          <w:rFonts w:asciiTheme="minorBidi" w:hAnsiTheme="minorBidi" w:cstheme="minorBidi"/>
          <w:color w:val="222222"/>
          <w:szCs w:val="22"/>
        </w:rPr>
        <w:t xml:space="preserve"> a reason. If you do address a class then keep yo</w:t>
      </w:r>
      <w:r w:rsidR="000D7E8C">
        <w:rPr>
          <w:rFonts w:asciiTheme="minorBidi" w:hAnsiTheme="minorBidi" w:cstheme="minorBidi"/>
          <w:color w:val="222222"/>
          <w:szCs w:val="22"/>
        </w:rPr>
        <w:t>u speech sort and to the point.</w:t>
      </w:r>
    </w:p>
    <w:p w:rsidR="000D7E8C" w:rsidRDefault="000D7E8C" w:rsidP="000C0E6C">
      <w:pPr>
        <w:shd w:val="clear" w:color="auto" w:fill="FFFFFF"/>
        <w:rPr>
          <w:rFonts w:asciiTheme="minorBidi" w:hAnsiTheme="minorBidi" w:cstheme="minorBidi"/>
          <w:color w:val="222222"/>
          <w:szCs w:val="22"/>
        </w:rPr>
      </w:pPr>
    </w:p>
    <w:p w:rsidR="00B879C9" w:rsidRDefault="001501A2" w:rsidP="000C0E6C">
      <w:pPr>
        <w:shd w:val="clear" w:color="auto" w:fill="FFFFFF"/>
        <w:rPr>
          <w:rFonts w:asciiTheme="minorBidi" w:hAnsiTheme="minorBidi" w:cstheme="minorBidi"/>
          <w:color w:val="222222"/>
          <w:szCs w:val="22"/>
        </w:rPr>
      </w:pPr>
      <w:r w:rsidRPr="003F48F9">
        <w:rPr>
          <w:rFonts w:asciiTheme="minorBidi" w:hAnsiTheme="minorBidi" w:cstheme="minorBidi"/>
          <w:color w:val="222222"/>
          <w:szCs w:val="22"/>
        </w:rPr>
        <w:t>Academic staff will be briefed and asked to inform the Deputy Returning Officer of any students not acting in accordance with th</w:t>
      </w:r>
      <w:r w:rsidR="000C0E6C" w:rsidRPr="003F48F9">
        <w:rPr>
          <w:rFonts w:asciiTheme="minorBidi" w:hAnsiTheme="minorBidi" w:cstheme="minorBidi"/>
          <w:color w:val="222222"/>
          <w:szCs w:val="22"/>
        </w:rPr>
        <w:t>is advice.</w:t>
      </w:r>
    </w:p>
    <w:p w:rsidR="00032814" w:rsidRDefault="00032814" w:rsidP="000C0E6C">
      <w:pPr>
        <w:shd w:val="clear" w:color="auto" w:fill="FFFFFF"/>
        <w:rPr>
          <w:rFonts w:asciiTheme="minorBidi" w:hAnsiTheme="minorBidi" w:cstheme="minorBidi"/>
          <w:color w:val="222222"/>
          <w:szCs w:val="22"/>
        </w:rPr>
      </w:pPr>
    </w:p>
    <w:p w:rsidR="00032814" w:rsidRDefault="00032814" w:rsidP="00032814">
      <w:pPr>
        <w:shd w:val="clear" w:color="auto" w:fill="FFFFFF"/>
        <w:spacing w:line="300" w:lineRule="atLeast"/>
        <w:jc w:val="center"/>
        <w:rPr>
          <w:rFonts w:asciiTheme="minorBidi" w:eastAsia="Times New Roman" w:hAnsiTheme="minorBidi" w:cstheme="minorBidi"/>
          <w:b/>
          <w:bCs/>
          <w:szCs w:val="22"/>
        </w:rPr>
      </w:pPr>
    </w:p>
    <w:p w:rsidR="00032814" w:rsidRPr="003F48F9" w:rsidRDefault="00032814" w:rsidP="00032814">
      <w:pPr>
        <w:shd w:val="clear" w:color="auto" w:fill="FFFFFF"/>
        <w:spacing w:line="300" w:lineRule="atLeast"/>
        <w:jc w:val="center"/>
        <w:rPr>
          <w:rFonts w:asciiTheme="minorBidi" w:eastAsia="Times New Roman" w:hAnsiTheme="minorBidi" w:cstheme="minorBidi"/>
          <w:b/>
          <w:bCs/>
          <w:szCs w:val="22"/>
        </w:rPr>
      </w:pPr>
      <w:r>
        <w:rPr>
          <w:rFonts w:asciiTheme="minorBidi" w:eastAsia="Times New Roman" w:hAnsiTheme="minorBidi" w:cstheme="minorBidi"/>
          <w:b/>
          <w:bCs/>
          <w:szCs w:val="22"/>
        </w:rPr>
        <w:t>What should I include in any</w:t>
      </w:r>
      <w:r w:rsidRPr="003F48F9">
        <w:rPr>
          <w:rFonts w:asciiTheme="minorBidi" w:eastAsia="Times New Roman" w:hAnsiTheme="minorBidi" w:cstheme="minorBidi"/>
          <w:b/>
          <w:bCs/>
          <w:szCs w:val="22"/>
        </w:rPr>
        <w:t xml:space="preserve"> YouTube clip?</w:t>
      </w:r>
    </w:p>
    <w:p w:rsidR="00032814" w:rsidRPr="003F48F9" w:rsidRDefault="00032814" w:rsidP="00032814">
      <w:pPr>
        <w:shd w:val="clear" w:color="auto" w:fill="FFFFFF"/>
        <w:spacing w:line="300" w:lineRule="atLeast"/>
        <w:jc w:val="center"/>
        <w:rPr>
          <w:rFonts w:asciiTheme="minorBidi" w:eastAsia="Times New Roman" w:hAnsiTheme="minorBidi" w:cstheme="minorBidi"/>
          <w:b/>
          <w:bCs/>
          <w:szCs w:val="22"/>
        </w:rPr>
      </w:pPr>
    </w:p>
    <w:p w:rsidR="00032814" w:rsidRPr="003F48F9" w:rsidRDefault="00032814" w:rsidP="00032814">
      <w:pPr>
        <w:shd w:val="clear" w:color="auto" w:fill="FFFFFF"/>
        <w:spacing w:line="300" w:lineRule="atLeast"/>
        <w:rPr>
          <w:rFonts w:asciiTheme="minorBidi" w:eastAsia="Times New Roman" w:hAnsiTheme="minorBidi" w:cstheme="minorBidi"/>
          <w:szCs w:val="22"/>
        </w:rPr>
      </w:pPr>
      <w:r>
        <w:rPr>
          <w:rFonts w:asciiTheme="minorBidi" w:eastAsia="Times New Roman" w:hAnsiTheme="minorBidi" w:cstheme="minorBidi"/>
          <w:szCs w:val="22"/>
        </w:rPr>
        <w:t xml:space="preserve">Some candidates like produce a short video to promote their campaign. If you do so the Student Union will try out best to publicise the </w:t>
      </w:r>
      <w:proofErr w:type="spellStart"/>
      <w:proofErr w:type="gramStart"/>
      <w:r>
        <w:rPr>
          <w:rFonts w:asciiTheme="minorBidi" w:eastAsia="Times New Roman" w:hAnsiTheme="minorBidi" w:cstheme="minorBidi"/>
          <w:szCs w:val="22"/>
        </w:rPr>
        <w:t>url</w:t>
      </w:r>
      <w:proofErr w:type="spellEnd"/>
      <w:proofErr w:type="gramEnd"/>
      <w:r>
        <w:rPr>
          <w:rFonts w:asciiTheme="minorBidi" w:eastAsia="Times New Roman" w:hAnsiTheme="minorBidi" w:cstheme="minorBidi"/>
          <w:szCs w:val="22"/>
        </w:rPr>
        <w:t xml:space="preserve"> link so as many student can see you handy-work as possible. </w:t>
      </w:r>
      <w:r w:rsidRPr="003F48F9">
        <w:rPr>
          <w:rFonts w:asciiTheme="minorBidi" w:eastAsia="Times New Roman" w:hAnsiTheme="minorBidi" w:cstheme="minorBidi"/>
          <w:szCs w:val="22"/>
        </w:rPr>
        <w:t>There are no specific rules to follow but anything you produce must not be contrary to and election, union or university rule or regulation. Here are a few hints:</w:t>
      </w:r>
    </w:p>
    <w:p w:rsidR="00032814" w:rsidRPr="003F48F9" w:rsidRDefault="00032814" w:rsidP="00032814">
      <w:pPr>
        <w:shd w:val="clear" w:color="auto" w:fill="FFFFFF"/>
        <w:spacing w:line="300" w:lineRule="atLeast"/>
        <w:rPr>
          <w:rFonts w:asciiTheme="minorBidi" w:eastAsia="Times New Roman" w:hAnsiTheme="minorBidi" w:cstheme="minorBidi"/>
          <w:szCs w:val="22"/>
        </w:rPr>
      </w:pPr>
    </w:p>
    <w:p w:rsidR="00032814" w:rsidRPr="003F48F9" w:rsidRDefault="00032814" w:rsidP="00032814">
      <w:pPr>
        <w:pStyle w:val="ListParagraph"/>
        <w:numPr>
          <w:ilvl w:val="0"/>
          <w:numId w:val="15"/>
        </w:numPr>
        <w:shd w:val="clear" w:color="auto" w:fill="FFFFFF"/>
        <w:spacing w:line="300" w:lineRule="atLeast"/>
        <w:rPr>
          <w:rFonts w:asciiTheme="minorBidi" w:eastAsia="Times New Roman" w:hAnsiTheme="minorBidi" w:cstheme="minorBidi"/>
          <w:szCs w:val="22"/>
        </w:rPr>
      </w:pPr>
      <w:r w:rsidRPr="003F48F9">
        <w:rPr>
          <w:rFonts w:asciiTheme="minorBidi" w:eastAsia="Times New Roman" w:hAnsiTheme="minorBidi" w:cstheme="minorBidi"/>
          <w:szCs w:val="22"/>
        </w:rPr>
        <w:t>Keep it simple</w:t>
      </w:r>
    </w:p>
    <w:p w:rsidR="00032814" w:rsidRPr="003F48F9" w:rsidRDefault="00032814" w:rsidP="00032814">
      <w:pPr>
        <w:pStyle w:val="ListParagraph"/>
        <w:numPr>
          <w:ilvl w:val="0"/>
          <w:numId w:val="15"/>
        </w:numPr>
        <w:shd w:val="clear" w:color="auto" w:fill="FFFFFF"/>
        <w:spacing w:line="300" w:lineRule="atLeast"/>
        <w:rPr>
          <w:rFonts w:asciiTheme="minorBidi" w:eastAsia="Times New Roman" w:hAnsiTheme="minorBidi" w:cstheme="minorBidi"/>
          <w:szCs w:val="22"/>
        </w:rPr>
      </w:pPr>
      <w:r w:rsidRPr="003F48F9">
        <w:rPr>
          <w:rFonts w:asciiTheme="minorBidi" w:eastAsia="Times New Roman" w:hAnsiTheme="minorBidi" w:cstheme="minorBidi"/>
          <w:szCs w:val="22"/>
        </w:rPr>
        <w:t>Keep to the point</w:t>
      </w:r>
    </w:p>
    <w:p w:rsidR="00032814" w:rsidRPr="003F48F9" w:rsidRDefault="00032814" w:rsidP="00032814">
      <w:pPr>
        <w:pStyle w:val="ListParagraph"/>
        <w:numPr>
          <w:ilvl w:val="0"/>
          <w:numId w:val="15"/>
        </w:numPr>
        <w:shd w:val="clear" w:color="auto" w:fill="FFFFFF"/>
        <w:spacing w:line="300" w:lineRule="atLeast"/>
        <w:rPr>
          <w:rFonts w:asciiTheme="minorBidi" w:eastAsia="Times New Roman" w:hAnsiTheme="minorBidi" w:cstheme="minorBidi"/>
          <w:szCs w:val="22"/>
        </w:rPr>
      </w:pPr>
      <w:r w:rsidRPr="003F48F9">
        <w:rPr>
          <w:rFonts w:asciiTheme="minorBidi" w:eastAsia="Times New Roman" w:hAnsiTheme="minorBidi" w:cstheme="minorBidi"/>
          <w:szCs w:val="22"/>
        </w:rPr>
        <w:t xml:space="preserve">Keep it short </w:t>
      </w:r>
    </w:p>
    <w:p w:rsidR="00032814" w:rsidRPr="003F48F9" w:rsidRDefault="00032814" w:rsidP="00032814">
      <w:pPr>
        <w:pStyle w:val="ListParagraph"/>
        <w:numPr>
          <w:ilvl w:val="0"/>
          <w:numId w:val="15"/>
        </w:numPr>
        <w:shd w:val="clear" w:color="auto" w:fill="FFFFFF"/>
        <w:spacing w:line="300" w:lineRule="atLeast"/>
        <w:rPr>
          <w:rFonts w:asciiTheme="minorBidi" w:eastAsia="Times New Roman" w:hAnsiTheme="minorBidi" w:cstheme="minorBidi"/>
          <w:szCs w:val="22"/>
        </w:rPr>
      </w:pPr>
      <w:r w:rsidRPr="003F48F9">
        <w:rPr>
          <w:rFonts w:asciiTheme="minorBidi" w:eastAsia="Times New Roman" w:hAnsiTheme="minorBidi" w:cstheme="minorBidi"/>
          <w:szCs w:val="22"/>
        </w:rPr>
        <w:t xml:space="preserve">Check the sound quality before you upload it </w:t>
      </w:r>
    </w:p>
    <w:p w:rsidR="00032814" w:rsidRPr="003F48F9" w:rsidRDefault="00032814" w:rsidP="00032814">
      <w:pPr>
        <w:pStyle w:val="ListParagraph"/>
        <w:numPr>
          <w:ilvl w:val="0"/>
          <w:numId w:val="15"/>
        </w:numPr>
        <w:shd w:val="clear" w:color="auto" w:fill="FFFFFF"/>
        <w:spacing w:line="300" w:lineRule="atLeast"/>
        <w:rPr>
          <w:rFonts w:asciiTheme="minorBidi" w:eastAsia="Times New Roman" w:hAnsiTheme="minorBidi" w:cstheme="minorBidi"/>
          <w:szCs w:val="22"/>
        </w:rPr>
      </w:pPr>
      <w:r w:rsidRPr="003F48F9">
        <w:rPr>
          <w:rFonts w:asciiTheme="minorBidi" w:eastAsia="Times New Roman" w:hAnsiTheme="minorBidi" w:cstheme="minorBidi"/>
          <w:szCs w:val="22"/>
        </w:rPr>
        <w:t xml:space="preserve">Make sure you say your name and </w:t>
      </w:r>
      <w:r>
        <w:rPr>
          <w:rFonts w:asciiTheme="minorBidi" w:eastAsia="Times New Roman" w:hAnsiTheme="minorBidi" w:cstheme="minorBidi"/>
          <w:szCs w:val="22"/>
        </w:rPr>
        <w:t xml:space="preserve">make it clear </w:t>
      </w:r>
      <w:r w:rsidRPr="003F48F9">
        <w:rPr>
          <w:rFonts w:asciiTheme="minorBidi" w:eastAsia="Times New Roman" w:hAnsiTheme="minorBidi" w:cstheme="minorBidi"/>
          <w:szCs w:val="22"/>
        </w:rPr>
        <w:t>what you are running for</w:t>
      </w:r>
    </w:p>
    <w:p w:rsidR="00032814" w:rsidRPr="003F48F9" w:rsidRDefault="00032814" w:rsidP="000C0E6C">
      <w:pPr>
        <w:shd w:val="clear" w:color="auto" w:fill="FFFFFF"/>
        <w:rPr>
          <w:rFonts w:asciiTheme="minorBidi" w:hAnsiTheme="minorBidi" w:cstheme="minorBidi"/>
          <w:color w:val="222222"/>
          <w:szCs w:val="22"/>
        </w:rPr>
      </w:pPr>
    </w:p>
    <w:sectPr w:rsidR="00032814" w:rsidRPr="003F48F9" w:rsidSect="000C0E6C">
      <w:headerReference w:type="even" r:id="rId9"/>
      <w:headerReference w:type="default" r:id="rId10"/>
      <w:footerReference w:type="even" r:id="rId11"/>
      <w:footerReference w:type="default" r:id="rId12"/>
      <w:headerReference w:type="first" r:id="rId13"/>
      <w:footerReference w:type="first" r:id="rId14"/>
      <w:pgSz w:w="11906" w:h="16838" w:code="9"/>
      <w:pgMar w:top="993" w:right="1134" w:bottom="993"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3EE0" w:rsidRDefault="00503EE0" w:rsidP="00456C76">
      <w:r>
        <w:separator/>
      </w:r>
    </w:p>
  </w:endnote>
  <w:endnote w:type="continuationSeparator" w:id="0">
    <w:p w:rsidR="00503EE0" w:rsidRDefault="00503EE0" w:rsidP="00456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 w:fontKey="{38F6B7A2-19F3-420E-9824-C1D39102317B}"/>
  </w:font>
  <w:font w:name="Cambria">
    <w:panose1 w:val="02040503050406030204"/>
    <w:charset w:val="00"/>
    <w:family w:val="roman"/>
    <w:pitch w:val="variable"/>
    <w:sig w:usb0="E00002FF" w:usb1="400004FF" w:usb2="00000000" w:usb3="00000000" w:csb0="0000019F" w:csb1="00000000"/>
    <w:embedRegular r:id="rId2" w:fontKey="{2B1C3B54-1C60-4884-8D6A-1F58B3376BCE}"/>
  </w:font>
  <w:font w:name="Calibri">
    <w:panose1 w:val="020F0502020204030204"/>
    <w:charset w:val="00"/>
    <w:family w:val="swiss"/>
    <w:pitch w:val="variable"/>
    <w:sig w:usb0="E00002FF" w:usb1="4000ACFF" w:usb2="00000001" w:usb3="00000000" w:csb0="0000019F" w:csb1="00000000"/>
    <w:embedRegular r:id="rId3" w:fontKey="{64D28307-AC5F-41D4-9097-B476BF9422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966" w:rsidRDefault="004229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966" w:rsidRPr="00C76DE9" w:rsidRDefault="00422966" w:rsidP="00C76DE9">
    <w:pPr>
      <w:pStyle w:val="Footer"/>
      <w:rPr>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966" w:rsidRDefault="004229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3EE0" w:rsidRDefault="00503EE0" w:rsidP="00456C76">
      <w:r>
        <w:separator/>
      </w:r>
    </w:p>
  </w:footnote>
  <w:footnote w:type="continuationSeparator" w:id="0">
    <w:p w:rsidR="00503EE0" w:rsidRDefault="00503EE0" w:rsidP="00456C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966" w:rsidRDefault="0042296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966" w:rsidRDefault="0042296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966" w:rsidRDefault="004229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55966"/>
    <w:multiLevelType w:val="multilevel"/>
    <w:tmpl w:val="D8FA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48534E"/>
    <w:multiLevelType w:val="hybridMultilevel"/>
    <w:tmpl w:val="2152D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B4326A"/>
    <w:multiLevelType w:val="multilevel"/>
    <w:tmpl w:val="9E56E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0F5B45"/>
    <w:multiLevelType w:val="multilevel"/>
    <w:tmpl w:val="7B0C1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855B8B"/>
    <w:multiLevelType w:val="hybridMultilevel"/>
    <w:tmpl w:val="40243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C72237"/>
    <w:multiLevelType w:val="hybridMultilevel"/>
    <w:tmpl w:val="9F6A2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410CFF"/>
    <w:multiLevelType w:val="hybridMultilevel"/>
    <w:tmpl w:val="944CC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A93AB8"/>
    <w:multiLevelType w:val="hybridMultilevel"/>
    <w:tmpl w:val="EE98C9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66011E"/>
    <w:multiLevelType w:val="hybridMultilevel"/>
    <w:tmpl w:val="3A80C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611D9D"/>
    <w:multiLevelType w:val="hybridMultilevel"/>
    <w:tmpl w:val="7B3AE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435F4F"/>
    <w:multiLevelType w:val="hybridMultilevel"/>
    <w:tmpl w:val="39862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5518BB"/>
    <w:multiLevelType w:val="multilevel"/>
    <w:tmpl w:val="E36AF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033BDC"/>
    <w:multiLevelType w:val="hybridMultilevel"/>
    <w:tmpl w:val="37AAE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A96D99"/>
    <w:multiLevelType w:val="multilevel"/>
    <w:tmpl w:val="94CC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656F73"/>
    <w:multiLevelType w:val="multilevel"/>
    <w:tmpl w:val="C91AA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0"/>
  </w:num>
  <w:num w:numId="3">
    <w:abstractNumId w:val="2"/>
  </w:num>
  <w:num w:numId="4">
    <w:abstractNumId w:val="11"/>
  </w:num>
  <w:num w:numId="5">
    <w:abstractNumId w:val="3"/>
  </w:num>
  <w:num w:numId="6">
    <w:abstractNumId w:val="13"/>
  </w:num>
  <w:num w:numId="7">
    <w:abstractNumId w:val="9"/>
  </w:num>
  <w:num w:numId="8">
    <w:abstractNumId w:val="8"/>
  </w:num>
  <w:num w:numId="9">
    <w:abstractNumId w:val="12"/>
  </w:num>
  <w:num w:numId="10">
    <w:abstractNumId w:val="10"/>
  </w:num>
  <w:num w:numId="11">
    <w:abstractNumId w:val="7"/>
  </w:num>
  <w:num w:numId="12">
    <w:abstractNumId w:val="1"/>
  </w:num>
  <w:num w:numId="13">
    <w:abstractNumId w:val="5"/>
  </w:num>
  <w:num w:numId="14">
    <w:abstractNumId w:val="6"/>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EE0"/>
    <w:rsid w:val="000004AB"/>
    <w:rsid w:val="00000F52"/>
    <w:rsid w:val="00000F69"/>
    <w:rsid w:val="0000144C"/>
    <w:rsid w:val="000016BD"/>
    <w:rsid w:val="00001A03"/>
    <w:rsid w:val="00002E12"/>
    <w:rsid w:val="000039C6"/>
    <w:rsid w:val="00003DE0"/>
    <w:rsid w:val="000042C7"/>
    <w:rsid w:val="00004382"/>
    <w:rsid w:val="0000588A"/>
    <w:rsid w:val="00005C42"/>
    <w:rsid w:val="00006597"/>
    <w:rsid w:val="000071C0"/>
    <w:rsid w:val="000072AF"/>
    <w:rsid w:val="000072DE"/>
    <w:rsid w:val="00007879"/>
    <w:rsid w:val="00007E40"/>
    <w:rsid w:val="00010294"/>
    <w:rsid w:val="00010650"/>
    <w:rsid w:val="000110C1"/>
    <w:rsid w:val="0001134B"/>
    <w:rsid w:val="00012386"/>
    <w:rsid w:val="000123D6"/>
    <w:rsid w:val="00013599"/>
    <w:rsid w:val="000136CF"/>
    <w:rsid w:val="00013A5E"/>
    <w:rsid w:val="00013B1B"/>
    <w:rsid w:val="00014E8F"/>
    <w:rsid w:val="00015813"/>
    <w:rsid w:val="0001589F"/>
    <w:rsid w:val="00015EEC"/>
    <w:rsid w:val="00016CB8"/>
    <w:rsid w:val="00016D03"/>
    <w:rsid w:val="00017068"/>
    <w:rsid w:val="000172B0"/>
    <w:rsid w:val="000172EE"/>
    <w:rsid w:val="0001744A"/>
    <w:rsid w:val="00017823"/>
    <w:rsid w:val="00017929"/>
    <w:rsid w:val="0002021A"/>
    <w:rsid w:val="00020B3A"/>
    <w:rsid w:val="00020B52"/>
    <w:rsid w:val="00020F1F"/>
    <w:rsid w:val="00020FF3"/>
    <w:rsid w:val="000210B5"/>
    <w:rsid w:val="00023BC2"/>
    <w:rsid w:val="00023E5B"/>
    <w:rsid w:val="00023EE4"/>
    <w:rsid w:val="00024AF5"/>
    <w:rsid w:val="0002587A"/>
    <w:rsid w:val="000259CD"/>
    <w:rsid w:val="00026DD7"/>
    <w:rsid w:val="00027745"/>
    <w:rsid w:val="00027971"/>
    <w:rsid w:val="0003045E"/>
    <w:rsid w:val="000304A1"/>
    <w:rsid w:val="00030671"/>
    <w:rsid w:val="00030673"/>
    <w:rsid w:val="000316C2"/>
    <w:rsid w:val="0003172E"/>
    <w:rsid w:val="00031A11"/>
    <w:rsid w:val="00031DAA"/>
    <w:rsid w:val="00032814"/>
    <w:rsid w:val="00032819"/>
    <w:rsid w:val="00032F88"/>
    <w:rsid w:val="000337CF"/>
    <w:rsid w:val="00033EFF"/>
    <w:rsid w:val="0003401A"/>
    <w:rsid w:val="000342B0"/>
    <w:rsid w:val="0003533C"/>
    <w:rsid w:val="00035689"/>
    <w:rsid w:val="000357CC"/>
    <w:rsid w:val="00035929"/>
    <w:rsid w:val="00035A21"/>
    <w:rsid w:val="00036176"/>
    <w:rsid w:val="00036399"/>
    <w:rsid w:val="000373DE"/>
    <w:rsid w:val="000374DE"/>
    <w:rsid w:val="000379A1"/>
    <w:rsid w:val="00037CBA"/>
    <w:rsid w:val="000405EA"/>
    <w:rsid w:val="000409CC"/>
    <w:rsid w:val="0004296A"/>
    <w:rsid w:val="00042AA7"/>
    <w:rsid w:val="00043476"/>
    <w:rsid w:val="00043B80"/>
    <w:rsid w:val="00043CEC"/>
    <w:rsid w:val="000443B1"/>
    <w:rsid w:val="000458B3"/>
    <w:rsid w:val="00047106"/>
    <w:rsid w:val="00047889"/>
    <w:rsid w:val="00050168"/>
    <w:rsid w:val="0005016D"/>
    <w:rsid w:val="00050598"/>
    <w:rsid w:val="00050A3F"/>
    <w:rsid w:val="00050D55"/>
    <w:rsid w:val="0005123A"/>
    <w:rsid w:val="000512DA"/>
    <w:rsid w:val="00051E66"/>
    <w:rsid w:val="00052CE3"/>
    <w:rsid w:val="00053057"/>
    <w:rsid w:val="00053440"/>
    <w:rsid w:val="000537AC"/>
    <w:rsid w:val="00053D55"/>
    <w:rsid w:val="00054BAA"/>
    <w:rsid w:val="00055967"/>
    <w:rsid w:val="00055BA2"/>
    <w:rsid w:val="00055EBC"/>
    <w:rsid w:val="00056092"/>
    <w:rsid w:val="00056A74"/>
    <w:rsid w:val="0005797D"/>
    <w:rsid w:val="000602CB"/>
    <w:rsid w:val="00060F55"/>
    <w:rsid w:val="00061111"/>
    <w:rsid w:val="00062333"/>
    <w:rsid w:val="000628DD"/>
    <w:rsid w:val="00062C14"/>
    <w:rsid w:val="00062F41"/>
    <w:rsid w:val="00064107"/>
    <w:rsid w:val="000642A3"/>
    <w:rsid w:val="000662DE"/>
    <w:rsid w:val="00066363"/>
    <w:rsid w:val="000670E0"/>
    <w:rsid w:val="0006726D"/>
    <w:rsid w:val="000703E7"/>
    <w:rsid w:val="000706B1"/>
    <w:rsid w:val="00071606"/>
    <w:rsid w:val="00072FAF"/>
    <w:rsid w:val="00073A34"/>
    <w:rsid w:val="00075BF1"/>
    <w:rsid w:val="00075E2D"/>
    <w:rsid w:val="00075FB2"/>
    <w:rsid w:val="00076B99"/>
    <w:rsid w:val="00077837"/>
    <w:rsid w:val="00077862"/>
    <w:rsid w:val="00077E19"/>
    <w:rsid w:val="0008069C"/>
    <w:rsid w:val="00080966"/>
    <w:rsid w:val="00080A84"/>
    <w:rsid w:val="00080FE9"/>
    <w:rsid w:val="00082899"/>
    <w:rsid w:val="00082A5F"/>
    <w:rsid w:val="00082B3E"/>
    <w:rsid w:val="00082B7F"/>
    <w:rsid w:val="00083875"/>
    <w:rsid w:val="00083C5E"/>
    <w:rsid w:val="00084816"/>
    <w:rsid w:val="00084A9D"/>
    <w:rsid w:val="00084EE2"/>
    <w:rsid w:val="00085154"/>
    <w:rsid w:val="000860F4"/>
    <w:rsid w:val="000877F2"/>
    <w:rsid w:val="00087B2A"/>
    <w:rsid w:val="00087E5A"/>
    <w:rsid w:val="000902E5"/>
    <w:rsid w:val="000902EF"/>
    <w:rsid w:val="00090C91"/>
    <w:rsid w:val="00090E4C"/>
    <w:rsid w:val="000916EA"/>
    <w:rsid w:val="00091AF7"/>
    <w:rsid w:val="000920FB"/>
    <w:rsid w:val="0009242E"/>
    <w:rsid w:val="00092931"/>
    <w:rsid w:val="00092BAD"/>
    <w:rsid w:val="00092EAE"/>
    <w:rsid w:val="00093252"/>
    <w:rsid w:val="00093C58"/>
    <w:rsid w:val="00094133"/>
    <w:rsid w:val="000948A6"/>
    <w:rsid w:val="000956E3"/>
    <w:rsid w:val="0009580A"/>
    <w:rsid w:val="000959EC"/>
    <w:rsid w:val="00095B43"/>
    <w:rsid w:val="00095CA9"/>
    <w:rsid w:val="000961D5"/>
    <w:rsid w:val="00096417"/>
    <w:rsid w:val="0009667A"/>
    <w:rsid w:val="00096685"/>
    <w:rsid w:val="000A08C1"/>
    <w:rsid w:val="000A15CD"/>
    <w:rsid w:val="000A1912"/>
    <w:rsid w:val="000A1970"/>
    <w:rsid w:val="000A1B7A"/>
    <w:rsid w:val="000A2517"/>
    <w:rsid w:val="000A34E8"/>
    <w:rsid w:val="000A39AE"/>
    <w:rsid w:val="000A5268"/>
    <w:rsid w:val="000A560D"/>
    <w:rsid w:val="000A6A40"/>
    <w:rsid w:val="000A6B6D"/>
    <w:rsid w:val="000B021A"/>
    <w:rsid w:val="000B0628"/>
    <w:rsid w:val="000B18C6"/>
    <w:rsid w:val="000B21FE"/>
    <w:rsid w:val="000B2789"/>
    <w:rsid w:val="000B2CB0"/>
    <w:rsid w:val="000B2D92"/>
    <w:rsid w:val="000B3484"/>
    <w:rsid w:val="000B3FBC"/>
    <w:rsid w:val="000B48F9"/>
    <w:rsid w:val="000B4C31"/>
    <w:rsid w:val="000B59A2"/>
    <w:rsid w:val="000B63B7"/>
    <w:rsid w:val="000B69A2"/>
    <w:rsid w:val="000B6F27"/>
    <w:rsid w:val="000B6FC1"/>
    <w:rsid w:val="000B7B92"/>
    <w:rsid w:val="000B7FA6"/>
    <w:rsid w:val="000C0E6C"/>
    <w:rsid w:val="000C1D94"/>
    <w:rsid w:val="000C1EA3"/>
    <w:rsid w:val="000C1F89"/>
    <w:rsid w:val="000C1FDA"/>
    <w:rsid w:val="000C289E"/>
    <w:rsid w:val="000C3055"/>
    <w:rsid w:val="000C3C1F"/>
    <w:rsid w:val="000C40AE"/>
    <w:rsid w:val="000C494D"/>
    <w:rsid w:val="000C4B12"/>
    <w:rsid w:val="000C56C3"/>
    <w:rsid w:val="000C5FCF"/>
    <w:rsid w:val="000C63AE"/>
    <w:rsid w:val="000C6576"/>
    <w:rsid w:val="000D01A3"/>
    <w:rsid w:val="000D01A9"/>
    <w:rsid w:val="000D1897"/>
    <w:rsid w:val="000D24A3"/>
    <w:rsid w:val="000D29FD"/>
    <w:rsid w:val="000D3278"/>
    <w:rsid w:val="000D34CB"/>
    <w:rsid w:val="000D3E07"/>
    <w:rsid w:val="000D434C"/>
    <w:rsid w:val="000D4A03"/>
    <w:rsid w:val="000D6286"/>
    <w:rsid w:val="000D6CD3"/>
    <w:rsid w:val="000D72FE"/>
    <w:rsid w:val="000D7E8C"/>
    <w:rsid w:val="000E0AB8"/>
    <w:rsid w:val="000E13ED"/>
    <w:rsid w:val="000E216D"/>
    <w:rsid w:val="000E47AF"/>
    <w:rsid w:val="000E48D0"/>
    <w:rsid w:val="000E4F7B"/>
    <w:rsid w:val="000E5010"/>
    <w:rsid w:val="000E538A"/>
    <w:rsid w:val="000E53AC"/>
    <w:rsid w:val="000E5C85"/>
    <w:rsid w:val="000E64F0"/>
    <w:rsid w:val="000E6EFC"/>
    <w:rsid w:val="000F005B"/>
    <w:rsid w:val="000F0459"/>
    <w:rsid w:val="000F0477"/>
    <w:rsid w:val="000F07C4"/>
    <w:rsid w:val="000F092D"/>
    <w:rsid w:val="000F0937"/>
    <w:rsid w:val="000F0E71"/>
    <w:rsid w:val="000F0E9D"/>
    <w:rsid w:val="000F1295"/>
    <w:rsid w:val="000F1508"/>
    <w:rsid w:val="000F1658"/>
    <w:rsid w:val="000F17FB"/>
    <w:rsid w:val="000F184B"/>
    <w:rsid w:val="000F1914"/>
    <w:rsid w:val="000F2672"/>
    <w:rsid w:val="000F2C6A"/>
    <w:rsid w:val="000F34C7"/>
    <w:rsid w:val="000F387D"/>
    <w:rsid w:val="000F456F"/>
    <w:rsid w:val="000F47BA"/>
    <w:rsid w:val="000F4843"/>
    <w:rsid w:val="000F5196"/>
    <w:rsid w:val="000F5AB7"/>
    <w:rsid w:val="000F5E42"/>
    <w:rsid w:val="000F63AF"/>
    <w:rsid w:val="000F7129"/>
    <w:rsid w:val="000F767E"/>
    <w:rsid w:val="000F7C04"/>
    <w:rsid w:val="000F7C4E"/>
    <w:rsid w:val="000F7F13"/>
    <w:rsid w:val="000F7F16"/>
    <w:rsid w:val="00100AA7"/>
    <w:rsid w:val="00100BE2"/>
    <w:rsid w:val="001018BD"/>
    <w:rsid w:val="00103363"/>
    <w:rsid w:val="00104880"/>
    <w:rsid w:val="00104B59"/>
    <w:rsid w:val="001056A7"/>
    <w:rsid w:val="00106D2E"/>
    <w:rsid w:val="00107AEA"/>
    <w:rsid w:val="001104CE"/>
    <w:rsid w:val="00110826"/>
    <w:rsid w:val="00110E06"/>
    <w:rsid w:val="00111988"/>
    <w:rsid w:val="00111E9F"/>
    <w:rsid w:val="0011249A"/>
    <w:rsid w:val="001135CC"/>
    <w:rsid w:val="0011403F"/>
    <w:rsid w:val="00114465"/>
    <w:rsid w:val="001159EB"/>
    <w:rsid w:val="001161DB"/>
    <w:rsid w:val="001162B3"/>
    <w:rsid w:val="001164F4"/>
    <w:rsid w:val="00116B87"/>
    <w:rsid w:val="001172DA"/>
    <w:rsid w:val="001178ED"/>
    <w:rsid w:val="00117CAE"/>
    <w:rsid w:val="00117CBF"/>
    <w:rsid w:val="00120DB4"/>
    <w:rsid w:val="0012148D"/>
    <w:rsid w:val="001215A1"/>
    <w:rsid w:val="00122963"/>
    <w:rsid w:val="00122FD5"/>
    <w:rsid w:val="00123931"/>
    <w:rsid w:val="00123C41"/>
    <w:rsid w:val="00124EB0"/>
    <w:rsid w:val="00124EB7"/>
    <w:rsid w:val="001252AE"/>
    <w:rsid w:val="0012540D"/>
    <w:rsid w:val="001255CB"/>
    <w:rsid w:val="001259DB"/>
    <w:rsid w:val="00125C11"/>
    <w:rsid w:val="00126491"/>
    <w:rsid w:val="001268DC"/>
    <w:rsid w:val="00127728"/>
    <w:rsid w:val="00127D43"/>
    <w:rsid w:val="00127D4E"/>
    <w:rsid w:val="001301ED"/>
    <w:rsid w:val="00130737"/>
    <w:rsid w:val="0013106C"/>
    <w:rsid w:val="00131189"/>
    <w:rsid w:val="00131F54"/>
    <w:rsid w:val="0013243D"/>
    <w:rsid w:val="00132621"/>
    <w:rsid w:val="00132C8A"/>
    <w:rsid w:val="00133AAB"/>
    <w:rsid w:val="00133ADA"/>
    <w:rsid w:val="00134546"/>
    <w:rsid w:val="00134B62"/>
    <w:rsid w:val="00134C77"/>
    <w:rsid w:val="00135535"/>
    <w:rsid w:val="0013588B"/>
    <w:rsid w:val="001365CC"/>
    <w:rsid w:val="0013696E"/>
    <w:rsid w:val="001369EE"/>
    <w:rsid w:val="00136AF7"/>
    <w:rsid w:val="00136F04"/>
    <w:rsid w:val="00137BA4"/>
    <w:rsid w:val="00137DCE"/>
    <w:rsid w:val="00140211"/>
    <w:rsid w:val="0014023C"/>
    <w:rsid w:val="00140A22"/>
    <w:rsid w:val="00140A85"/>
    <w:rsid w:val="00140BDC"/>
    <w:rsid w:val="00141223"/>
    <w:rsid w:val="001413D4"/>
    <w:rsid w:val="00141C2A"/>
    <w:rsid w:val="00141CBF"/>
    <w:rsid w:val="0014219B"/>
    <w:rsid w:val="00142E7F"/>
    <w:rsid w:val="00142EE9"/>
    <w:rsid w:val="00142FE5"/>
    <w:rsid w:val="001439DB"/>
    <w:rsid w:val="00143CC8"/>
    <w:rsid w:val="00143F7F"/>
    <w:rsid w:val="00144B30"/>
    <w:rsid w:val="00145A4E"/>
    <w:rsid w:val="00147885"/>
    <w:rsid w:val="00147D3E"/>
    <w:rsid w:val="001501A2"/>
    <w:rsid w:val="0015077A"/>
    <w:rsid w:val="00150B05"/>
    <w:rsid w:val="0015105D"/>
    <w:rsid w:val="00151084"/>
    <w:rsid w:val="00151E2B"/>
    <w:rsid w:val="00152AE0"/>
    <w:rsid w:val="00153E1F"/>
    <w:rsid w:val="001542C3"/>
    <w:rsid w:val="001542DA"/>
    <w:rsid w:val="001556CB"/>
    <w:rsid w:val="00155BDF"/>
    <w:rsid w:val="00155D17"/>
    <w:rsid w:val="001562F5"/>
    <w:rsid w:val="0015784C"/>
    <w:rsid w:val="00157E20"/>
    <w:rsid w:val="00157EC4"/>
    <w:rsid w:val="001603CD"/>
    <w:rsid w:val="0016048E"/>
    <w:rsid w:val="001608EB"/>
    <w:rsid w:val="001615BD"/>
    <w:rsid w:val="001633D3"/>
    <w:rsid w:val="00163FA4"/>
    <w:rsid w:val="0016416D"/>
    <w:rsid w:val="00164733"/>
    <w:rsid w:val="00164784"/>
    <w:rsid w:val="00164D79"/>
    <w:rsid w:val="00165153"/>
    <w:rsid w:val="00165348"/>
    <w:rsid w:val="001661F3"/>
    <w:rsid w:val="0016677A"/>
    <w:rsid w:val="0016743F"/>
    <w:rsid w:val="001709E7"/>
    <w:rsid w:val="00171430"/>
    <w:rsid w:val="001729F6"/>
    <w:rsid w:val="00173C08"/>
    <w:rsid w:val="00174311"/>
    <w:rsid w:val="00174939"/>
    <w:rsid w:val="00174C05"/>
    <w:rsid w:val="0017597E"/>
    <w:rsid w:val="00175DD3"/>
    <w:rsid w:val="0017768E"/>
    <w:rsid w:val="00177E74"/>
    <w:rsid w:val="0018050B"/>
    <w:rsid w:val="001809E7"/>
    <w:rsid w:val="00181684"/>
    <w:rsid w:val="00182B2F"/>
    <w:rsid w:val="00182D41"/>
    <w:rsid w:val="00182E75"/>
    <w:rsid w:val="00183D59"/>
    <w:rsid w:val="00184898"/>
    <w:rsid w:val="001850B0"/>
    <w:rsid w:val="00185271"/>
    <w:rsid w:val="00185D01"/>
    <w:rsid w:val="00185D0C"/>
    <w:rsid w:val="00186229"/>
    <w:rsid w:val="001865E7"/>
    <w:rsid w:val="00186742"/>
    <w:rsid w:val="00186AF5"/>
    <w:rsid w:val="00186FF1"/>
    <w:rsid w:val="0018719D"/>
    <w:rsid w:val="00187400"/>
    <w:rsid w:val="00187780"/>
    <w:rsid w:val="001879DD"/>
    <w:rsid w:val="0019123A"/>
    <w:rsid w:val="001914FE"/>
    <w:rsid w:val="00191B76"/>
    <w:rsid w:val="00191F1A"/>
    <w:rsid w:val="00191FBD"/>
    <w:rsid w:val="00192B4E"/>
    <w:rsid w:val="00193006"/>
    <w:rsid w:val="001932D4"/>
    <w:rsid w:val="001939F1"/>
    <w:rsid w:val="00193D5B"/>
    <w:rsid w:val="00195529"/>
    <w:rsid w:val="00195554"/>
    <w:rsid w:val="0019590E"/>
    <w:rsid w:val="00195B94"/>
    <w:rsid w:val="00196455"/>
    <w:rsid w:val="001969BF"/>
    <w:rsid w:val="0019732C"/>
    <w:rsid w:val="00197392"/>
    <w:rsid w:val="001A0223"/>
    <w:rsid w:val="001A040E"/>
    <w:rsid w:val="001A0700"/>
    <w:rsid w:val="001A0D7D"/>
    <w:rsid w:val="001A1579"/>
    <w:rsid w:val="001A2009"/>
    <w:rsid w:val="001A25CC"/>
    <w:rsid w:val="001A27AE"/>
    <w:rsid w:val="001A33EC"/>
    <w:rsid w:val="001A370F"/>
    <w:rsid w:val="001A3B41"/>
    <w:rsid w:val="001A3C71"/>
    <w:rsid w:val="001A4336"/>
    <w:rsid w:val="001A44B0"/>
    <w:rsid w:val="001A48B4"/>
    <w:rsid w:val="001A4936"/>
    <w:rsid w:val="001A49A8"/>
    <w:rsid w:val="001A4A55"/>
    <w:rsid w:val="001A4BDE"/>
    <w:rsid w:val="001A5776"/>
    <w:rsid w:val="001A5B00"/>
    <w:rsid w:val="001A667F"/>
    <w:rsid w:val="001A6AB4"/>
    <w:rsid w:val="001A7B06"/>
    <w:rsid w:val="001B09AF"/>
    <w:rsid w:val="001B11E3"/>
    <w:rsid w:val="001B136A"/>
    <w:rsid w:val="001B17AC"/>
    <w:rsid w:val="001B2046"/>
    <w:rsid w:val="001B2483"/>
    <w:rsid w:val="001B3248"/>
    <w:rsid w:val="001B3EC4"/>
    <w:rsid w:val="001B3F04"/>
    <w:rsid w:val="001B4144"/>
    <w:rsid w:val="001B42FA"/>
    <w:rsid w:val="001B4FC2"/>
    <w:rsid w:val="001B5510"/>
    <w:rsid w:val="001B5D8F"/>
    <w:rsid w:val="001B6715"/>
    <w:rsid w:val="001B6BC5"/>
    <w:rsid w:val="001B745C"/>
    <w:rsid w:val="001B764C"/>
    <w:rsid w:val="001B78AC"/>
    <w:rsid w:val="001B78F3"/>
    <w:rsid w:val="001B7C13"/>
    <w:rsid w:val="001B7EE8"/>
    <w:rsid w:val="001C16FD"/>
    <w:rsid w:val="001C1DD0"/>
    <w:rsid w:val="001C21C4"/>
    <w:rsid w:val="001C2B52"/>
    <w:rsid w:val="001C2B5B"/>
    <w:rsid w:val="001C2D26"/>
    <w:rsid w:val="001C3400"/>
    <w:rsid w:val="001C3C5A"/>
    <w:rsid w:val="001C3FAB"/>
    <w:rsid w:val="001C4A95"/>
    <w:rsid w:val="001C54D8"/>
    <w:rsid w:val="001C5747"/>
    <w:rsid w:val="001C5D36"/>
    <w:rsid w:val="001C6BA7"/>
    <w:rsid w:val="001C7343"/>
    <w:rsid w:val="001C7C7F"/>
    <w:rsid w:val="001D0572"/>
    <w:rsid w:val="001D06AC"/>
    <w:rsid w:val="001D095C"/>
    <w:rsid w:val="001D0B1F"/>
    <w:rsid w:val="001D1BED"/>
    <w:rsid w:val="001D2BFB"/>
    <w:rsid w:val="001D30AA"/>
    <w:rsid w:val="001D3CD9"/>
    <w:rsid w:val="001D3CED"/>
    <w:rsid w:val="001D4C8E"/>
    <w:rsid w:val="001D546A"/>
    <w:rsid w:val="001D6794"/>
    <w:rsid w:val="001D689C"/>
    <w:rsid w:val="001D6A8D"/>
    <w:rsid w:val="001D6E0F"/>
    <w:rsid w:val="001D74E6"/>
    <w:rsid w:val="001E1156"/>
    <w:rsid w:val="001E21D3"/>
    <w:rsid w:val="001E3378"/>
    <w:rsid w:val="001E3ACB"/>
    <w:rsid w:val="001E4821"/>
    <w:rsid w:val="001E5082"/>
    <w:rsid w:val="001E5545"/>
    <w:rsid w:val="001E5F1F"/>
    <w:rsid w:val="001E66D0"/>
    <w:rsid w:val="001E6DC8"/>
    <w:rsid w:val="001E75B1"/>
    <w:rsid w:val="001E78AE"/>
    <w:rsid w:val="001E7BCA"/>
    <w:rsid w:val="001E7E0B"/>
    <w:rsid w:val="001F01FA"/>
    <w:rsid w:val="001F0B58"/>
    <w:rsid w:val="001F1536"/>
    <w:rsid w:val="001F1F97"/>
    <w:rsid w:val="001F228E"/>
    <w:rsid w:val="001F234C"/>
    <w:rsid w:val="001F2429"/>
    <w:rsid w:val="001F28F1"/>
    <w:rsid w:val="001F292F"/>
    <w:rsid w:val="001F2CDB"/>
    <w:rsid w:val="001F360D"/>
    <w:rsid w:val="001F48CC"/>
    <w:rsid w:val="001F5498"/>
    <w:rsid w:val="001F60D0"/>
    <w:rsid w:val="001F62E9"/>
    <w:rsid w:val="001F7F9B"/>
    <w:rsid w:val="00200AF2"/>
    <w:rsid w:val="00200F12"/>
    <w:rsid w:val="00201AF9"/>
    <w:rsid w:val="00202821"/>
    <w:rsid w:val="00205965"/>
    <w:rsid w:val="00205AF7"/>
    <w:rsid w:val="0020682C"/>
    <w:rsid w:val="00207A49"/>
    <w:rsid w:val="002103E4"/>
    <w:rsid w:val="00210AED"/>
    <w:rsid w:val="00211DAE"/>
    <w:rsid w:val="00212147"/>
    <w:rsid w:val="00212CEE"/>
    <w:rsid w:val="00212F08"/>
    <w:rsid w:val="00213439"/>
    <w:rsid w:val="00213A68"/>
    <w:rsid w:val="0021466D"/>
    <w:rsid w:val="0021491E"/>
    <w:rsid w:val="0021533D"/>
    <w:rsid w:val="00215BBD"/>
    <w:rsid w:val="00216076"/>
    <w:rsid w:val="0021619D"/>
    <w:rsid w:val="00216211"/>
    <w:rsid w:val="00216930"/>
    <w:rsid w:val="00216BAE"/>
    <w:rsid w:val="00216D96"/>
    <w:rsid w:val="00217063"/>
    <w:rsid w:val="00217495"/>
    <w:rsid w:val="002178D8"/>
    <w:rsid w:val="0022047C"/>
    <w:rsid w:val="0022112F"/>
    <w:rsid w:val="002214A9"/>
    <w:rsid w:val="002227D2"/>
    <w:rsid w:val="00222D58"/>
    <w:rsid w:val="002230ED"/>
    <w:rsid w:val="00223183"/>
    <w:rsid w:val="0022384F"/>
    <w:rsid w:val="00224174"/>
    <w:rsid w:val="00224A68"/>
    <w:rsid w:val="00224EB0"/>
    <w:rsid w:val="00226B87"/>
    <w:rsid w:val="00227787"/>
    <w:rsid w:val="0022786A"/>
    <w:rsid w:val="00227984"/>
    <w:rsid w:val="0023091C"/>
    <w:rsid w:val="00230B43"/>
    <w:rsid w:val="00230E78"/>
    <w:rsid w:val="002318CE"/>
    <w:rsid w:val="00231A85"/>
    <w:rsid w:val="00231E63"/>
    <w:rsid w:val="00232902"/>
    <w:rsid w:val="00232929"/>
    <w:rsid w:val="00232BB0"/>
    <w:rsid w:val="00233E59"/>
    <w:rsid w:val="00234EF6"/>
    <w:rsid w:val="00234F25"/>
    <w:rsid w:val="00234FD5"/>
    <w:rsid w:val="002370E5"/>
    <w:rsid w:val="00237927"/>
    <w:rsid w:val="0024088C"/>
    <w:rsid w:val="00241081"/>
    <w:rsid w:val="002419BD"/>
    <w:rsid w:val="00242E85"/>
    <w:rsid w:val="00243257"/>
    <w:rsid w:val="00243314"/>
    <w:rsid w:val="00243505"/>
    <w:rsid w:val="00243EE5"/>
    <w:rsid w:val="0024422B"/>
    <w:rsid w:val="0024496E"/>
    <w:rsid w:val="00244B2F"/>
    <w:rsid w:val="00245366"/>
    <w:rsid w:val="00245627"/>
    <w:rsid w:val="002465F7"/>
    <w:rsid w:val="002473A9"/>
    <w:rsid w:val="002473F0"/>
    <w:rsid w:val="00247A31"/>
    <w:rsid w:val="00247DBE"/>
    <w:rsid w:val="002505F7"/>
    <w:rsid w:val="00251059"/>
    <w:rsid w:val="002512C1"/>
    <w:rsid w:val="00251C1A"/>
    <w:rsid w:val="00252799"/>
    <w:rsid w:val="00252C86"/>
    <w:rsid w:val="00253430"/>
    <w:rsid w:val="002536C7"/>
    <w:rsid w:val="0025391A"/>
    <w:rsid w:val="0025456B"/>
    <w:rsid w:val="0025458E"/>
    <w:rsid w:val="0025496D"/>
    <w:rsid w:val="002555BC"/>
    <w:rsid w:val="00255742"/>
    <w:rsid w:val="002558AA"/>
    <w:rsid w:val="00256E56"/>
    <w:rsid w:val="00256FA8"/>
    <w:rsid w:val="002573B2"/>
    <w:rsid w:val="00257EE4"/>
    <w:rsid w:val="0026027D"/>
    <w:rsid w:val="002606E6"/>
    <w:rsid w:val="00260ACB"/>
    <w:rsid w:val="002611CF"/>
    <w:rsid w:val="002614F3"/>
    <w:rsid w:val="00261529"/>
    <w:rsid w:val="00263B34"/>
    <w:rsid w:val="00263FD7"/>
    <w:rsid w:val="00264490"/>
    <w:rsid w:val="00264CB0"/>
    <w:rsid w:val="00265115"/>
    <w:rsid w:val="002658C1"/>
    <w:rsid w:val="00265A8E"/>
    <w:rsid w:val="00265CB4"/>
    <w:rsid w:val="00265D96"/>
    <w:rsid w:val="00266130"/>
    <w:rsid w:val="002666AF"/>
    <w:rsid w:val="002669F6"/>
    <w:rsid w:val="00266FBB"/>
    <w:rsid w:val="002670EE"/>
    <w:rsid w:val="002671CE"/>
    <w:rsid w:val="002673C9"/>
    <w:rsid w:val="002701C9"/>
    <w:rsid w:val="00270640"/>
    <w:rsid w:val="0027116C"/>
    <w:rsid w:val="00271AC1"/>
    <w:rsid w:val="00271DFC"/>
    <w:rsid w:val="00271F6E"/>
    <w:rsid w:val="00272720"/>
    <w:rsid w:val="00272945"/>
    <w:rsid w:val="00273469"/>
    <w:rsid w:val="00273A5F"/>
    <w:rsid w:val="00273D03"/>
    <w:rsid w:val="00273ED6"/>
    <w:rsid w:val="00274132"/>
    <w:rsid w:val="0027451F"/>
    <w:rsid w:val="0027469D"/>
    <w:rsid w:val="002747B9"/>
    <w:rsid w:val="00275147"/>
    <w:rsid w:val="00275322"/>
    <w:rsid w:val="00275460"/>
    <w:rsid w:val="00276DBD"/>
    <w:rsid w:val="002778D1"/>
    <w:rsid w:val="0027798E"/>
    <w:rsid w:val="0028027A"/>
    <w:rsid w:val="002809B4"/>
    <w:rsid w:val="00281331"/>
    <w:rsid w:val="002816B8"/>
    <w:rsid w:val="002819C0"/>
    <w:rsid w:val="00281B49"/>
    <w:rsid w:val="00281F0C"/>
    <w:rsid w:val="002820E4"/>
    <w:rsid w:val="00282C66"/>
    <w:rsid w:val="00282D38"/>
    <w:rsid w:val="002838C4"/>
    <w:rsid w:val="002845DF"/>
    <w:rsid w:val="0028514D"/>
    <w:rsid w:val="002855F4"/>
    <w:rsid w:val="00285FA3"/>
    <w:rsid w:val="002861F5"/>
    <w:rsid w:val="0028620B"/>
    <w:rsid w:val="00286A3C"/>
    <w:rsid w:val="00286DC6"/>
    <w:rsid w:val="002871CC"/>
    <w:rsid w:val="00287272"/>
    <w:rsid w:val="00287415"/>
    <w:rsid w:val="002875C7"/>
    <w:rsid w:val="0028782B"/>
    <w:rsid w:val="00287EC2"/>
    <w:rsid w:val="002901EE"/>
    <w:rsid w:val="002910C9"/>
    <w:rsid w:val="002916B7"/>
    <w:rsid w:val="00291723"/>
    <w:rsid w:val="0029291E"/>
    <w:rsid w:val="0029337C"/>
    <w:rsid w:val="0029380F"/>
    <w:rsid w:val="00293DB9"/>
    <w:rsid w:val="00293F75"/>
    <w:rsid w:val="00294363"/>
    <w:rsid w:val="00294BCD"/>
    <w:rsid w:val="00294D17"/>
    <w:rsid w:val="00294E92"/>
    <w:rsid w:val="00295079"/>
    <w:rsid w:val="002957B6"/>
    <w:rsid w:val="00295A03"/>
    <w:rsid w:val="00295A35"/>
    <w:rsid w:val="00295C6C"/>
    <w:rsid w:val="00296280"/>
    <w:rsid w:val="002965D2"/>
    <w:rsid w:val="002967B0"/>
    <w:rsid w:val="00296938"/>
    <w:rsid w:val="002974FF"/>
    <w:rsid w:val="00297944"/>
    <w:rsid w:val="00297D5F"/>
    <w:rsid w:val="002A0C95"/>
    <w:rsid w:val="002A10F5"/>
    <w:rsid w:val="002A1D74"/>
    <w:rsid w:val="002A303C"/>
    <w:rsid w:val="002A3FEE"/>
    <w:rsid w:val="002A4D7E"/>
    <w:rsid w:val="002A4F98"/>
    <w:rsid w:val="002A5F29"/>
    <w:rsid w:val="002A6334"/>
    <w:rsid w:val="002A6D8A"/>
    <w:rsid w:val="002A7D7F"/>
    <w:rsid w:val="002A7FD4"/>
    <w:rsid w:val="002B168B"/>
    <w:rsid w:val="002B3D27"/>
    <w:rsid w:val="002B431B"/>
    <w:rsid w:val="002B4502"/>
    <w:rsid w:val="002B474B"/>
    <w:rsid w:val="002B4922"/>
    <w:rsid w:val="002B49A7"/>
    <w:rsid w:val="002B56F6"/>
    <w:rsid w:val="002B62F1"/>
    <w:rsid w:val="002B6B80"/>
    <w:rsid w:val="002B7169"/>
    <w:rsid w:val="002B77AF"/>
    <w:rsid w:val="002B7EEB"/>
    <w:rsid w:val="002C0020"/>
    <w:rsid w:val="002C013B"/>
    <w:rsid w:val="002C0576"/>
    <w:rsid w:val="002C2515"/>
    <w:rsid w:val="002C27E5"/>
    <w:rsid w:val="002C280B"/>
    <w:rsid w:val="002C3D23"/>
    <w:rsid w:val="002C3D29"/>
    <w:rsid w:val="002C4771"/>
    <w:rsid w:val="002C4E96"/>
    <w:rsid w:val="002C50F9"/>
    <w:rsid w:val="002C5FE7"/>
    <w:rsid w:val="002C64DF"/>
    <w:rsid w:val="002C6A7D"/>
    <w:rsid w:val="002C7E96"/>
    <w:rsid w:val="002D0876"/>
    <w:rsid w:val="002D0CF4"/>
    <w:rsid w:val="002D1237"/>
    <w:rsid w:val="002D1273"/>
    <w:rsid w:val="002D1573"/>
    <w:rsid w:val="002D1DDB"/>
    <w:rsid w:val="002D26F1"/>
    <w:rsid w:val="002D2F68"/>
    <w:rsid w:val="002D32E6"/>
    <w:rsid w:val="002D3811"/>
    <w:rsid w:val="002D39A3"/>
    <w:rsid w:val="002D3A43"/>
    <w:rsid w:val="002D3C8E"/>
    <w:rsid w:val="002D4592"/>
    <w:rsid w:val="002D546F"/>
    <w:rsid w:val="002D67C4"/>
    <w:rsid w:val="002D71AE"/>
    <w:rsid w:val="002D7288"/>
    <w:rsid w:val="002D793E"/>
    <w:rsid w:val="002D79AC"/>
    <w:rsid w:val="002E1565"/>
    <w:rsid w:val="002E19E2"/>
    <w:rsid w:val="002E23B8"/>
    <w:rsid w:val="002E3798"/>
    <w:rsid w:val="002E3B72"/>
    <w:rsid w:val="002E46C9"/>
    <w:rsid w:val="002E4FEE"/>
    <w:rsid w:val="002E50C2"/>
    <w:rsid w:val="002E51E6"/>
    <w:rsid w:val="002E5D7C"/>
    <w:rsid w:val="002E6947"/>
    <w:rsid w:val="002E6E03"/>
    <w:rsid w:val="002E74B0"/>
    <w:rsid w:val="002F0657"/>
    <w:rsid w:val="002F1329"/>
    <w:rsid w:val="002F1C38"/>
    <w:rsid w:val="002F1FC3"/>
    <w:rsid w:val="002F25B5"/>
    <w:rsid w:val="002F3226"/>
    <w:rsid w:val="002F3958"/>
    <w:rsid w:val="002F3A7B"/>
    <w:rsid w:val="002F5184"/>
    <w:rsid w:val="002F57AD"/>
    <w:rsid w:val="002F62A3"/>
    <w:rsid w:val="002F7540"/>
    <w:rsid w:val="002F7593"/>
    <w:rsid w:val="002F7ECC"/>
    <w:rsid w:val="002F7F1F"/>
    <w:rsid w:val="002F7FEE"/>
    <w:rsid w:val="003008F5"/>
    <w:rsid w:val="00300AE3"/>
    <w:rsid w:val="00302994"/>
    <w:rsid w:val="003029E6"/>
    <w:rsid w:val="00302A2F"/>
    <w:rsid w:val="00302DFF"/>
    <w:rsid w:val="00302F02"/>
    <w:rsid w:val="00304119"/>
    <w:rsid w:val="003044B3"/>
    <w:rsid w:val="003049BF"/>
    <w:rsid w:val="00304E86"/>
    <w:rsid w:val="0030576D"/>
    <w:rsid w:val="00305B72"/>
    <w:rsid w:val="00305FE4"/>
    <w:rsid w:val="003064F5"/>
    <w:rsid w:val="00306A58"/>
    <w:rsid w:val="0030718B"/>
    <w:rsid w:val="003079E2"/>
    <w:rsid w:val="00310862"/>
    <w:rsid w:val="003108D4"/>
    <w:rsid w:val="00310E4F"/>
    <w:rsid w:val="0031197A"/>
    <w:rsid w:val="00311C78"/>
    <w:rsid w:val="00311D6C"/>
    <w:rsid w:val="00312371"/>
    <w:rsid w:val="00313182"/>
    <w:rsid w:val="0031588F"/>
    <w:rsid w:val="00315C16"/>
    <w:rsid w:val="00315FB5"/>
    <w:rsid w:val="003164CD"/>
    <w:rsid w:val="0031762B"/>
    <w:rsid w:val="0031772F"/>
    <w:rsid w:val="00317C17"/>
    <w:rsid w:val="0032003E"/>
    <w:rsid w:val="0032061F"/>
    <w:rsid w:val="00320B3C"/>
    <w:rsid w:val="00320D48"/>
    <w:rsid w:val="0032129A"/>
    <w:rsid w:val="003215B0"/>
    <w:rsid w:val="00321A32"/>
    <w:rsid w:val="00321A91"/>
    <w:rsid w:val="00321AFC"/>
    <w:rsid w:val="00321DF5"/>
    <w:rsid w:val="00321F6B"/>
    <w:rsid w:val="0032242B"/>
    <w:rsid w:val="0032315E"/>
    <w:rsid w:val="00323A94"/>
    <w:rsid w:val="00324308"/>
    <w:rsid w:val="00325293"/>
    <w:rsid w:val="00325AB7"/>
    <w:rsid w:val="00325FC4"/>
    <w:rsid w:val="00326433"/>
    <w:rsid w:val="0032701B"/>
    <w:rsid w:val="00327613"/>
    <w:rsid w:val="00327B7C"/>
    <w:rsid w:val="0033053A"/>
    <w:rsid w:val="00330686"/>
    <w:rsid w:val="00330824"/>
    <w:rsid w:val="003312DC"/>
    <w:rsid w:val="00332537"/>
    <w:rsid w:val="00332EF4"/>
    <w:rsid w:val="003337CA"/>
    <w:rsid w:val="003341F0"/>
    <w:rsid w:val="0033439E"/>
    <w:rsid w:val="00334753"/>
    <w:rsid w:val="0033586F"/>
    <w:rsid w:val="00336E84"/>
    <w:rsid w:val="00336E8F"/>
    <w:rsid w:val="00337452"/>
    <w:rsid w:val="00337E47"/>
    <w:rsid w:val="003403A9"/>
    <w:rsid w:val="00340FB8"/>
    <w:rsid w:val="0034137D"/>
    <w:rsid w:val="0034178D"/>
    <w:rsid w:val="00341FC4"/>
    <w:rsid w:val="003420FC"/>
    <w:rsid w:val="003435E9"/>
    <w:rsid w:val="003441E5"/>
    <w:rsid w:val="00344310"/>
    <w:rsid w:val="00344DA6"/>
    <w:rsid w:val="00345EB6"/>
    <w:rsid w:val="003471A4"/>
    <w:rsid w:val="00347242"/>
    <w:rsid w:val="00347619"/>
    <w:rsid w:val="00347A42"/>
    <w:rsid w:val="003506E1"/>
    <w:rsid w:val="0035076C"/>
    <w:rsid w:val="0035094C"/>
    <w:rsid w:val="00350F06"/>
    <w:rsid w:val="00351D87"/>
    <w:rsid w:val="00351F91"/>
    <w:rsid w:val="003520B0"/>
    <w:rsid w:val="003521AF"/>
    <w:rsid w:val="00352579"/>
    <w:rsid w:val="00354902"/>
    <w:rsid w:val="003549B3"/>
    <w:rsid w:val="00354A3E"/>
    <w:rsid w:val="00354E6B"/>
    <w:rsid w:val="003556CD"/>
    <w:rsid w:val="00356106"/>
    <w:rsid w:val="00356B79"/>
    <w:rsid w:val="00356D95"/>
    <w:rsid w:val="00356DE0"/>
    <w:rsid w:val="0035703D"/>
    <w:rsid w:val="00357504"/>
    <w:rsid w:val="00360AD1"/>
    <w:rsid w:val="00361865"/>
    <w:rsid w:val="0036198B"/>
    <w:rsid w:val="00362166"/>
    <w:rsid w:val="00362357"/>
    <w:rsid w:val="00362568"/>
    <w:rsid w:val="00362AA0"/>
    <w:rsid w:val="00362D9C"/>
    <w:rsid w:val="0036309F"/>
    <w:rsid w:val="00363362"/>
    <w:rsid w:val="003634C4"/>
    <w:rsid w:val="003637BD"/>
    <w:rsid w:val="00364154"/>
    <w:rsid w:val="00364AFF"/>
    <w:rsid w:val="00365D5A"/>
    <w:rsid w:val="00365EBA"/>
    <w:rsid w:val="003667C9"/>
    <w:rsid w:val="00366C46"/>
    <w:rsid w:val="00366D13"/>
    <w:rsid w:val="00366D89"/>
    <w:rsid w:val="003677E5"/>
    <w:rsid w:val="00367D1A"/>
    <w:rsid w:val="00370680"/>
    <w:rsid w:val="003706DE"/>
    <w:rsid w:val="00371588"/>
    <w:rsid w:val="00371DBC"/>
    <w:rsid w:val="0037250C"/>
    <w:rsid w:val="003732B5"/>
    <w:rsid w:val="00373A3C"/>
    <w:rsid w:val="00374654"/>
    <w:rsid w:val="00374B31"/>
    <w:rsid w:val="00374C34"/>
    <w:rsid w:val="00375872"/>
    <w:rsid w:val="00375941"/>
    <w:rsid w:val="00375B88"/>
    <w:rsid w:val="00375BBB"/>
    <w:rsid w:val="00376183"/>
    <w:rsid w:val="00376439"/>
    <w:rsid w:val="00376737"/>
    <w:rsid w:val="00376AC6"/>
    <w:rsid w:val="003805C3"/>
    <w:rsid w:val="00380A9F"/>
    <w:rsid w:val="00380F8D"/>
    <w:rsid w:val="0038187F"/>
    <w:rsid w:val="00381A02"/>
    <w:rsid w:val="003822F7"/>
    <w:rsid w:val="00382A81"/>
    <w:rsid w:val="00383A4A"/>
    <w:rsid w:val="00383D41"/>
    <w:rsid w:val="003841EB"/>
    <w:rsid w:val="003844F3"/>
    <w:rsid w:val="0038473E"/>
    <w:rsid w:val="00385136"/>
    <w:rsid w:val="003858E7"/>
    <w:rsid w:val="00385AC7"/>
    <w:rsid w:val="00386967"/>
    <w:rsid w:val="00387052"/>
    <w:rsid w:val="003878B7"/>
    <w:rsid w:val="00390585"/>
    <w:rsid w:val="00390B4B"/>
    <w:rsid w:val="0039168E"/>
    <w:rsid w:val="00391717"/>
    <w:rsid w:val="00391B35"/>
    <w:rsid w:val="00391C7F"/>
    <w:rsid w:val="00391D7D"/>
    <w:rsid w:val="0039202F"/>
    <w:rsid w:val="00392247"/>
    <w:rsid w:val="003928EA"/>
    <w:rsid w:val="00392996"/>
    <w:rsid w:val="0039339B"/>
    <w:rsid w:val="003939B7"/>
    <w:rsid w:val="003948EC"/>
    <w:rsid w:val="00394BAF"/>
    <w:rsid w:val="00394CCD"/>
    <w:rsid w:val="00394D9F"/>
    <w:rsid w:val="00394FCA"/>
    <w:rsid w:val="00395ECF"/>
    <w:rsid w:val="003965A8"/>
    <w:rsid w:val="00396CA3"/>
    <w:rsid w:val="003973F1"/>
    <w:rsid w:val="00397891"/>
    <w:rsid w:val="003978B1"/>
    <w:rsid w:val="00397C69"/>
    <w:rsid w:val="003A146B"/>
    <w:rsid w:val="003A1A0C"/>
    <w:rsid w:val="003A1A18"/>
    <w:rsid w:val="003A2F5F"/>
    <w:rsid w:val="003A30AD"/>
    <w:rsid w:val="003A3768"/>
    <w:rsid w:val="003A3859"/>
    <w:rsid w:val="003A42EF"/>
    <w:rsid w:val="003A477F"/>
    <w:rsid w:val="003A4E0C"/>
    <w:rsid w:val="003A4EE5"/>
    <w:rsid w:val="003A5922"/>
    <w:rsid w:val="003A5CE3"/>
    <w:rsid w:val="003A5DFC"/>
    <w:rsid w:val="003A647C"/>
    <w:rsid w:val="003A7677"/>
    <w:rsid w:val="003A7751"/>
    <w:rsid w:val="003A7BE0"/>
    <w:rsid w:val="003A7EBE"/>
    <w:rsid w:val="003A7EC2"/>
    <w:rsid w:val="003B10EC"/>
    <w:rsid w:val="003B18B6"/>
    <w:rsid w:val="003B1F93"/>
    <w:rsid w:val="003B208D"/>
    <w:rsid w:val="003B272D"/>
    <w:rsid w:val="003B34C2"/>
    <w:rsid w:val="003B3696"/>
    <w:rsid w:val="003B369A"/>
    <w:rsid w:val="003B3AF8"/>
    <w:rsid w:val="003B3BE1"/>
    <w:rsid w:val="003B4214"/>
    <w:rsid w:val="003B428F"/>
    <w:rsid w:val="003B4CA3"/>
    <w:rsid w:val="003B56BA"/>
    <w:rsid w:val="003B5E38"/>
    <w:rsid w:val="003B6058"/>
    <w:rsid w:val="003B6CCB"/>
    <w:rsid w:val="003B75E4"/>
    <w:rsid w:val="003C013E"/>
    <w:rsid w:val="003C0F91"/>
    <w:rsid w:val="003C18D6"/>
    <w:rsid w:val="003C1B82"/>
    <w:rsid w:val="003C1B97"/>
    <w:rsid w:val="003C1EF1"/>
    <w:rsid w:val="003C2290"/>
    <w:rsid w:val="003C265F"/>
    <w:rsid w:val="003C32AB"/>
    <w:rsid w:val="003C33CB"/>
    <w:rsid w:val="003C361D"/>
    <w:rsid w:val="003C4897"/>
    <w:rsid w:val="003C4CE8"/>
    <w:rsid w:val="003C568B"/>
    <w:rsid w:val="003C6182"/>
    <w:rsid w:val="003C6A35"/>
    <w:rsid w:val="003C6B86"/>
    <w:rsid w:val="003C6F94"/>
    <w:rsid w:val="003C71CA"/>
    <w:rsid w:val="003D01B2"/>
    <w:rsid w:val="003D0216"/>
    <w:rsid w:val="003D113E"/>
    <w:rsid w:val="003D11CA"/>
    <w:rsid w:val="003D127E"/>
    <w:rsid w:val="003D19F6"/>
    <w:rsid w:val="003D1F00"/>
    <w:rsid w:val="003D2570"/>
    <w:rsid w:val="003D2A8B"/>
    <w:rsid w:val="003D3388"/>
    <w:rsid w:val="003D34B9"/>
    <w:rsid w:val="003D3819"/>
    <w:rsid w:val="003D4272"/>
    <w:rsid w:val="003D43F3"/>
    <w:rsid w:val="003D4C59"/>
    <w:rsid w:val="003D56A3"/>
    <w:rsid w:val="003D59EE"/>
    <w:rsid w:val="003D5C31"/>
    <w:rsid w:val="003D61D9"/>
    <w:rsid w:val="003D697B"/>
    <w:rsid w:val="003D7293"/>
    <w:rsid w:val="003D7CB6"/>
    <w:rsid w:val="003D7D5E"/>
    <w:rsid w:val="003E000A"/>
    <w:rsid w:val="003E0CA0"/>
    <w:rsid w:val="003E0CD6"/>
    <w:rsid w:val="003E12DD"/>
    <w:rsid w:val="003E1BD5"/>
    <w:rsid w:val="003E2913"/>
    <w:rsid w:val="003E2ADA"/>
    <w:rsid w:val="003E2B4A"/>
    <w:rsid w:val="003E301A"/>
    <w:rsid w:val="003E4160"/>
    <w:rsid w:val="003E4205"/>
    <w:rsid w:val="003E465A"/>
    <w:rsid w:val="003E4942"/>
    <w:rsid w:val="003E4B38"/>
    <w:rsid w:val="003E57EC"/>
    <w:rsid w:val="003E5CA7"/>
    <w:rsid w:val="003E5E3E"/>
    <w:rsid w:val="003E690D"/>
    <w:rsid w:val="003E6DA7"/>
    <w:rsid w:val="003E7534"/>
    <w:rsid w:val="003E7C1D"/>
    <w:rsid w:val="003F0326"/>
    <w:rsid w:val="003F0BF4"/>
    <w:rsid w:val="003F14C9"/>
    <w:rsid w:val="003F1871"/>
    <w:rsid w:val="003F2A07"/>
    <w:rsid w:val="003F2D97"/>
    <w:rsid w:val="003F3BE5"/>
    <w:rsid w:val="003F4328"/>
    <w:rsid w:val="003F48F8"/>
    <w:rsid w:val="003F48F9"/>
    <w:rsid w:val="003F5FC6"/>
    <w:rsid w:val="003F6DA9"/>
    <w:rsid w:val="003F7412"/>
    <w:rsid w:val="003F798E"/>
    <w:rsid w:val="00400248"/>
    <w:rsid w:val="00400D62"/>
    <w:rsid w:val="00401189"/>
    <w:rsid w:val="00401D08"/>
    <w:rsid w:val="00401E96"/>
    <w:rsid w:val="00402004"/>
    <w:rsid w:val="004024E7"/>
    <w:rsid w:val="00402B5A"/>
    <w:rsid w:val="00402D40"/>
    <w:rsid w:val="00403813"/>
    <w:rsid w:val="0040430D"/>
    <w:rsid w:val="004049E3"/>
    <w:rsid w:val="00404AB5"/>
    <w:rsid w:val="004054A3"/>
    <w:rsid w:val="00405BBF"/>
    <w:rsid w:val="00406A62"/>
    <w:rsid w:val="0040767A"/>
    <w:rsid w:val="00407D9A"/>
    <w:rsid w:val="00410464"/>
    <w:rsid w:val="0041047D"/>
    <w:rsid w:val="00410D63"/>
    <w:rsid w:val="00410F2D"/>
    <w:rsid w:val="00410F72"/>
    <w:rsid w:val="004111A2"/>
    <w:rsid w:val="00411688"/>
    <w:rsid w:val="004120D5"/>
    <w:rsid w:val="0041219B"/>
    <w:rsid w:val="00412907"/>
    <w:rsid w:val="0041334A"/>
    <w:rsid w:val="004138DE"/>
    <w:rsid w:val="00413D6B"/>
    <w:rsid w:val="00414C48"/>
    <w:rsid w:val="00414CE2"/>
    <w:rsid w:val="004151A6"/>
    <w:rsid w:val="0041625B"/>
    <w:rsid w:val="004165E3"/>
    <w:rsid w:val="0041677D"/>
    <w:rsid w:val="00416B48"/>
    <w:rsid w:val="004175BA"/>
    <w:rsid w:val="00420B4A"/>
    <w:rsid w:val="004216C1"/>
    <w:rsid w:val="00422099"/>
    <w:rsid w:val="004227CE"/>
    <w:rsid w:val="00422961"/>
    <w:rsid w:val="00422966"/>
    <w:rsid w:val="004232D4"/>
    <w:rsid w:val="004233A1"/>
    <w:rsid w:val="00424139"/>
    <w:rsid w:val="0042413C"/>
    <w:rsid w:val="00424AC5"/>
    <w:rsid w:val="00424F9B"/>
    <w:rsid w:val="00425E01"/>
    <w:rsid w:val="00426482"/>
    <w:rsid w:val="00426512"/>
    <w:rsid w:val="00426B7D"/>
    <w:rsid w:val="00426EDB"/>
    <w:rsid w:val="0042720E"/>
    <w:rsid w:val="004275C8"/>
    <w:rsid w:val="00427808"/>
    <w:rsid w:val="00431C32"/>
    <w:rsid w:val="00431E22"/>
    <w:rsid w:val="0043221B"/>
    <w:rsid w:val="004325EA"/>
    <w:rsid w:val="004328BB"/>
    <w:rsid w:val="00433092"/>
    <w:rsid w:val="0043375E"/>
    <w:rsid w:val="0043427A"/>
    <w:rsid w:val="00434CE8"/>
    <w:rsid w:val="00435B97"/>
    <w:rsid w:val="004369F8"/>
    <w:rsid w:val="00436FC6"/>
    <w:rsid w:val="00437713"/>
    <w:rsid w:val="00437D48"/>
    <w:rsid w:val="00437D99"/>
    <w:rsid w:val="00437F33"/>
    <w:rsid w:val="004407D8"/>
    <w:rsid w:val="00440FD6"/>
    <w:rsid w:val="00441E70"/>
    <w:rsid w:val="00442B75"/>
    <w:rsid w:val="00442D6D"/>
    <w:rsid w:val="00443DF7"/>
    <w:rsid w:val="004447A3"/>
    <w:rsid w:val="00444D85"/>
    <w:rsid w:val="00444E30"/>
    <w:rsid w:val="0044564E"/>
    <w:rsid w:val="00445AA2"/>
    <w:rsid w:val="00446D6F"/>
    <w:rsid w:val="00446FE3"/>
    <w:rsid w:val="00447002"/>
    <w:rsid w:val="00447571"/>
    <w:rsid w:val="004475FD"/>
    <w:rsid w:val="00447904"/>
    <w:rsid w:val="004502B7"/>
    <w:rsid w:val="00450D65"/>
    <w:rsid w:val="0045107B"/>
    <w:rsid w:val="004510F3"/>
    <w:rsid w:val="00451B14"/>
    <w:rsid w:val="004521CC"/>
    <w:rsid w:val="00452F14"/>
    <w:rsid w:val="00453290"/>
    <w:rsid w:val="004534F2"/>
    <w:rsid w:val="00453DB4"/>
    <w:rsid w:val="004541E8"/>
    <w:rsid w:val="0045589F"/>
    <w:rsid w:val="00455CB8"/>
    <w:rsid w:val="00455F14"/>
    <w:rsid w:val="0045665E"/>
    <w:rsid w:val="00456A84"/>
    <w:rsid w:val="00456C19"/>
    <w:rsid w:val="00456C76"/>
    <w:rsid w:val="0045720A"/>
    <w:rsid w:val="0045772F"/>
    <w:rsid w:val="004577F4"/>
    <w:rsid w:val="00457CC2"/>
    <w:rsid w:val="004606C3"/>
    <w:rsid w:val="004611B7"/>
    <w:rsid w:val="00461823"/>
    <w:rsid w:val="00462128"/>
    <w:rsid w:val="00462360"/>
    <w:rsid w:val="004626CE"/>
    <w:rsid w:val="00463123"/>
    <w:rsid w:val="0046398B"/>
    <w:rsid w:val="00464BDF"/>
    <w:rsid w:val="00464ECB"/>
    <w:rsid w:val="00465442"/>
    <w:rsid w:val="0046590B"/>
    <w:rsid w:val="00465B4C"/>
    <w:rsid w:val="0046765C"/>
    <w:rsid w:val="004702B7"/>
    <w:rsid w:val="004706F2"/>
    <w:rsid w:val="00470E0F"/>
    <w:rsid w:val="0047180E"/>
    <w:rsid w:val="00472234"/>
    <w:rsid w:val="00472293"/>
    <w:rsid w:val="00473B6F"/>
    <w:rsid w:val="00473E86"/>
    <w:rsid w:val="00474006"/>
    <w:rsid w:val="004758A2"/>
    <w:rsid w:val="00475BE6"/>
    <w:rsid w:val="0047686D"/>
    <w:rsid w:val="004768B9"/>
    <w:rsid w:val="00476CF1"/>
    <w:rsid w:val="0048100A"/>
    <w:rsid w:val="00481863"/>
    <w:rsid w:val="0048285C"/>
    <w:rsid w:val="00483D7D"/>
    <w:rsid w:val="00485A0A"/>
    <w:rsid w:val="00486BE6"/>
    <w:rsid w:val="00487D3D"/>
    <w:rsid w:val="0049020D"/>
    <w:rsid w:val="00490DDF"/>
    <w:rsid w:val="004913CA"/>
    <w:rsid w:val="00491A8D"/>
    <w:rsid w:val="0049274F"/>
    <w:rsid w:val="00492C51"/>
    <w:rsid w:val="00492E0E"/>
    <w:rsid w:val="00492ED2"/>
    <w:rsid w:val="00494699"/>
    <w:rsid w:val="00494ECF"/>
    <w:rsid w:val="00495C1D"/>
    <w:rsid w:val="00496114"/>
    <w:rsid w:val="00496D44"/>
    <w:rsid w:val="00497A47"/>
    <w:rsid w:val="004A08FC"/>
    <w:rsid w:val="004A0DB2"/>
    <w:rsid w:val="004A0E0C"/>
    <w:rsid w:val="004A1368"/>
    <w:rsid w:val="004A157C"/>
    <w:rsid w:val="004A15FA"/>
    <w:rsid w:val="004A1AB6"/>
    <w:rsid w:val="004A1B57"/>
    <w:rsid w:val="004A25E4"/>
    <w:rsid w:val="004A305C"/>
    <w:rsid w:val="004A32E9"/>
    <w:rsid w:val="004A34D7"/>
    <w:rsid w:val="004A363A"/>
    <w:rsid w:val="004A40B3"/>
    <w:rsid w:val="004A44F7"/>
    <w:rsid w:val="004A5ECC"/>
    <w:rsid w:val="004A6899"/>
    <w:rsid w:val="004A6CF0"/>
    <w:rsid w:val="004A6DB7"/>
    <w:rsid w:val="004A6EAD"/>
    <w:rsid w:val="004A72EA"/>
    <w:rsid w:val="004A7391"/>
    <w:rsid w:val="004A77CC"/>
    <w:rsid w:val="004A7F68"/>
    <w:rsid w:val="004B0999"/>
    <w:rsid w:val="004B0A7E"/>
    <w:rsid w:val="004B10FF"/>
    <w:rsid w:val="004B1911"/>
    <w:rsid w:val="004B19AB"/>
    <w:rsid w:val="004B1BA5"/>
    <w:rsid w:val="004B202E"/>
    <w:rsid w:val="004B2E28"/>
    <w:rsid w:val="004B2F02"/>
    <w:rsid w:val="004B3274"/>
    <w:rsid w:val="004B3DC6"/>
    <w:rsid w:val="004B42FA"/>
    <w:rsid w:val="004B49BE"/>
    <w:rsid w:val="004B4EA9"/>
    <w:rsid w:val="004B52AD"/>
    <w:rsid w:val="004B61B7"/>
    <w:rsid w:val="004B6428"/>
    <w:rsid w:val="004B64B5"/>
    <w:rsid w:val="004B70ED"/>
    <w:rsid w:val="004B799F"/>
    <w:rsid w:val="004C0298"/>
    <w:rsid w:val="004C0354"/>
    <w:rsid w:val="004C065D"/>
    <w:rsid w:val="004C0B1B"/>
    <w:rsid w:val="004C0D31"/>
    <w:rsid w:val="004C0FE0"/>
    <w:rsid w:val="004C1861"/>
    <w:rsid w:val="004C3979"/>
    <w:rsid w:val="004C3B98"/>
    <w:rsid w:val="004C42A3"/>
    <w:rsid w:val="004C4487"/>
    <w:rsid w:val="004C4760"/>
    <w:rsid w:val="004C5FBA"/>
    <w:rsid w:val="004C60EE"/>
    <w:rsid w:val="004C6446"/>
    <w:rsid w:val="004C6BFF"/>
    <w:rsid w:val="004C6DC6"/>
    <w:rsid w:val="004C74F7"/>
    <w:rsid w:val="004C7594"/>
    <w:rsid w:val="004C784B"/>
    <w:rsid w:val="004D02BF"/>
    <w:rsid w:val="004D1AF9"/>
    <w:rsid w:val="004D2612"/>
    <w:rsid w:val="004D2712"/>
    <w:rsid w:val="004D2B15"/>
    <w:rsid w:val="004D2C62"/>
    <w:rsid w:val="004D31F8"/>
    <w:rsid w:val="004D3277"/>
    <w:rsid w:val="004D385C"/>
    <w:rsid w:val="004D40F2"/>
    <w:rsid w:val="004D47BD"/>
    <w:rsid w:val="004D529D"/>
    <w:rsid w:val="004D52E6"/>
    <w:rsid w:val="004D55E1"/>
    <w:rsid w:val="004D5C88"/>
    <w:rsid w:val="004D643A"/>
    <w:rsid w:val="004D664E"/>
    <w:rsid w:val="004D6A5B"/>
    <w:rsid w:val="004D6C6A"/>
    <w:rsid w:val="004D6E39"/>
    <w:rsid w:val="004D7CCB"/>
    <w:rsid w:val="004D7D15"/>
    <w:rsid w:val="004E0524"/>
    <w:rsid w:val="004E11BF"/>
    <w:rsid w:val="004E1849"/>
    <w:rsid w:val="004E1D09"/>
    <w:rsid w:val="004E1FC2"/>
    <w:rsid w:val="004E223E"/>
    <w:rsid w:val="004E24A4"/>
    <w:rsid w:val="004E2C2F"/>
    <w:rsid w:val="004E3402"/>
    <w:rsid w:val="004E357F"/>
    <w:rsid w:val="004E39E6"/>
    <w:rsid w:val="004E3F00"/>
    <w:rsid w:val="004E4666"/>
    <w:rsid w:val="004E46AA"/>
    <w:rsid w:val="004E5D56"/>
    <w:rsid w:val="004E6C3E"/>
    <w:rsid w:val="004E745F"/>
    <w:rsid w:val="004E7614"/>
    <w:rsid w:val="004E7726"/>
    <w:rsid w:val="004E7850"/>
    <w:rsid w:val="004F0959"/>
    <w:rsid w:val="004F0D61"/>
    <w:rsid w:val="004F0D7B"/>
    <w:rsid w:val="004F192C"/>
    <w:rsid w:val="004F19F2"/>
    <w:rsid w:val="004F1C9D"/>
    <w:rsid w:val="004F1DE8"/>
    <w:rsid w:val="004F241F"/>
    <w:rsid w:val="004F2511"/>
    <w:rsid w:val="004F298A"/>
    <w:rsid w:val="004F33FE"/>
    <w:rsid w:val="004F435D"/>
    <w:rsid w:val="004F4E8B"/>
    <w:rsid w:val="004F55E4"/>
    <w:rsid w:val="004F5616"/>
    <w:rsid w:val="004F5665"/>
    <w:rsid w:val="004F61B4"/>
    <w:rsid w:val="004F66B2"/>
    <w:rsid w:val="005000B7"/>
    <w:rsid w:val="005023B9"/>
    <w:rsid w:val="00503A52"/>
    <w:rsid w:val="00503CC8"/>
    <w:rsid w:val="00503EE0"/>
    <w:rsid w:val="00504191"/>
    <w:rsid w:val="0050451B"/>
    <w:rsid w:val="0050458F"/>
    <w:rsid w:val="0050468E"/>
    <w:rsid w:val="00504ACA"/>
    <w:rsid w:val="00505591"/>
    <w:rsid w:val="00505642"/>
    <w:rsid w:val="00505BE9"/>
    <w:rsid w:val="00505F11"/>
    <w:rsid w:val="00506D36"/>
    <w:rsid w:val="00506F5E"/>
    <w:rsid w:val="00507809"/>
    <w:rsid w:val="005078F8"/>
    <w:rsid w:val="00507923"/>
    <w:rsid w:val="00507FE5"/>
    <w:rsid w:val="005102AE"/>
    <w:rsid w:val="005107BD"/>
    <w:rsid w:val="0051181E"/>
    <w:rsid w:val="00511FD1"/>
    <w:rsid w:val="00512CB9"/>
    <w:rsid w:val="00512DA4"/>
    <w:rsid w:val="00512EBA"/>
    <w:rsid w:val="00513740"/>
    <w:rsid w:val="005143E4"/>
    <w:rsid w:val="005146CC"/>
    <w:rsid w:val="005146D7"/>
    <w:rsid w:val="00515BC4"/>
    <w:rsid w:val="00515F20"/>
    <w:rsid w:val="00515FC7"/>
    <w:rsid w:val="00516105"/>
    <w:rsid w:val="005163F8"/>
    <w:rsid w:val="005165E6"/>
    <w:rsid w:val="00516D24"/>
    <w:rsid w:val="005176B7"/>
    <w:rsid w:val="00517A93"/>
    <w:rsid w:val="0052010E"/>
    <w:rsid w:val="00520B9B"/>
    <w:rsid w:val="0052158A"/>
    <w:rsid w:val="00521BB5"/>
    <w:rsid w:val="00522373"/>
    <w:rsid w:val="00522B97"/>
    <w:rsid w:val="005230DF"/>
    <w:rsid w:val="00523C27"/>
    <w:rsid w:val="0052462B"/>
    <w:rsid w:val="005247B5"/>
    <w:rsid w:val="00524B9C"/>
    <w:rsid w:val="005251C3"/>
    <w:rsid w:val="00525564"/>
    <w:rsid w:val="00525863"/>
    <w:rsid w:val="00525D1A"/>
    <w:rsid w:val="00526AEF"/>
    <w:rsid w:val="00526D39"/>
    <w:rsid w:val="00527242"/>
    <w:rsid w:val="00530618"/>
    <w:rsid w:val="0053062C"/>
    <w:rsid w:val="005310B1"/>
    <w:rsid w:val="00531202"/>
    <w:rsid w:val="005315E0"/>
    <w:rsid w:val="005323AF"/>
    <w:rsid w:val="005323FD"/>
    <w:rsid w:val="005325A3"/>
    <w:rsid w:val="005329B3"/>
    <w:rsid w:val="0053382E"/>
    <w:rsid w:val="00533885"/>
    <w:rsid w:val="005345F6"/>
    <w:rsid w:val="00535185"/>
    <w:rsid w:val="005354AC"/>
    <w:rsid w:val="00535572"/>
    <w:rsid w:val="00535C58"/>
    <w:rsid w:val="005360CC"/>
    <w:rsid w:val="0053631B"/>
    <w:rsid w:val="00536D06"/>
    <w:rsid w:val="00536FD9"/>
    <w:rsid w:val="00537157"/>
    <w:rsid w:val="005415BD"/>
    <w:rsid w:val="00541B81"/>
    <w:rsid w:val="00541D97"/>
    <w:rsid w:val="00542ECB"/>
    <w:rsid w:val="00543CA1"/>
    <w:rsid w:val="00543CFE"/>
    <w:rsid w:val="005448D6"/>
    <w:rsid w:val="005449DE"/>
    <w:rsid w:val="00545280"/>
    <w:rsid w:val="005454D0"/>
    <w:rsid w:val="0054586E"/>
    <w:rsid w:val="00546402"/>
    <w:rsid w:val="00550134"/>
    <w:rsid w:val="00550C64"/>
    <w:rsid w:val="0055105E"/>
    <w:rsid w:val="005511B3"/>
    <w:rsid w:val="0055131D"/>
    <w:rsid w:val="0055137A"/>
    <w:rsid w:val="0055164C"/>
    <w:rsid w:val="00551755"/>
    <w:rsid w:val="00551955"/>
    <w:rsid w:val="00552560"/>
    <w:rsid w:val="00553271"/>
    <w:rsid w:val="005532D9"/>
    <w:rsid w:val="00555BD1"/>
    <w:rsid w:val="00555D69"/>
    <w:rsid w:val="00556D12"/>
    <w:rsid w:val="00557CDF"/>
    <w:rsid w:val="005628FB"/>
    <w:rsid w:val="00563D9A"/>
    <w:rsid w:val="00564287"/>
    <w:rsid w:val="00565C79"/>
    <w:rsid w:val="00565E8B"/>
    <w:rsid w:val="00566EA3"/>
    <w:rsid w:val="0056717F"/>
    <w:rsid w:val="00567816"/>
    <w:rsid w:val="00570410"/>
    <w:rsid w:val="00570C21"/>
    <w:rsid w:val="005710DB"/>
    <w:rsid w:val="0057131D"/>
    <w:rsid w:val="00571579"/>
    <w:rsid w:val="00571610"/>
    <w:rsid w:val="00571CB1"/>
    <w:rsid w:val="0057235F"/>
    <w:rsid w:val="0057251A"/>
    <w:rsid w:val="00572E81"/>
    <w:rsid w:val="00574B70"/>
    <w:rsid w:val="00575290"/>
    <w:rsid w:val="0057586B"/>
    <w:rsid w:val="00575C87"/>
    <w:rsid w:val="00576250"/>
    <w:rsid w:val="00576A06"/>
    <w:rsid w:val="005777B3"/>
    <w:rsid w:val="0058019D"/>
    <w:rsid w:val="00580368"/>
    <w:rsid w:val="00580BF2"/>
    <w:rsid w:val="00580DA4"/>
    <w:rsid w:val="00581028"/>
    <w:rsid w:val="00581073"/>
    <w:rsid w:val="0058184F"/>
    <w:rsid w:val="00581938"/>
    <w:rsid w:val="00581B41"/>
    <w:rsid w:val="00582127"/>
    <w:rsid w:val="0058301F"/>
    <w:rsid w:val="0058466A"/>
    <w:rsid w:val="005846E2"/>
    <w:rsid w:val="005855E3"/>
    <w:rsid w:val="00585E96"/>
    <w:rsid w:val="00587177"/>
    <w:rsid w:val="005903BC"/>
    <w:rsid w:val="00590604"/>
    <w:rsid w:val="00590AD0"/>
    <w:rsid w:val="00590C66"/>
    <w:rsid w:val="00592D18"/>
    <w:rsid w:val="00593C67"/>
    <w:rsid w:val="00594584"/>
    <w:rsid w:val="00594ED2"/>
    <w:rsid w:val="005969F8"/>
    <w:rsid w:val="005979BD"/>
    <w:rsid w:val="00597BA9"/>
    <w:rsid w:val="00597C71"/>
    <w:rsid w:val="00597DD9"/>
    <w:rsid w:val="00597FB5"/>
    <w:rsid w:val="005A08AC"/>
    <w:rsid w:val="005A122A"/>
    <w:rsid w:val="005A1B43"/>
    <w:rsid w:val="005A260B"/>
    <w:rsid w:val="005A296A"/>
    <w:rsid w:val="005A3307"/>
    <w:rsid w:val="005A33CC"/>
    <w:rsid w:val="005A38B9"/>
    <w:rsid w:val="005A3B60"/>
    <w:rsid w:val="005A3D7B"/>
    <w:rsid w:val="005A3DFB"/>
    <w:rsid w:val="005A53A2"/>
    <w:rsid w:val="005A7BA8"/>
    <w:rsid w:val="005A7C9F"/>
    <w:rsid w:val="005A7E36"/>
    <w:rsid w:val="005B0985"/>
    <w:rsid w:val="005B0C80"/>
    <w:rsid w:val="005B105C"/>
    <w:rsid w:val="005B1AFA"/>
    <w:rsid w:val="005B32DC"/>
    <w:rsid w:val="005B331B"/>
    <w:rsid w:val="005B334A"/>
    <w:rsid w:val="005B37C6"/>
    <w:rsid w:val="005B3D46"/>
    <w:rsid w:val="005B428B"/>
    <w:rsid w:val="005B4DD0"/>
    <w:rsid w:val="005B4DD8"/>
    <w:rsid w:val="005B59D0"/>
    <w:rsid w:val="005B5CD6"/>
    <w:rsid w:val="005B5F01"/>
    <w:rsid w:val="005B7A65"/>
    <w:rsid w:val="005C0ACD"/>
    <w:rsid w:val="005C19E8"/>
    <w:rsid w:val="005C2AC2"/>
    <w:rsid w:val="005C2F63"/>
    <w:rsid w:val="005C3C61"/>
    <w:rsid w:val="005C40EE"/>
    <w:rsid w:val="005C4FCD"/>
    <w:rsid w:val="005C5A4C"/>
    <w:rsid w:val="005C6780"/>
    <w:rsid w:val="005C6A2E"/>
    <w:rsid w:val="005C7CBA"/>
    <w:rsid w:val="005D095A"/>
    <w:rsid w:val="005D0CC9"/>
    <w:rsid w:val="005D102C"/>
    <w:rsid w:val="005D16D3"/>
    <w:rsid w:val="005D1861"/>
    <w:rsid w:val="005D28A5"/>
    <w:rsid w:val="005D2BB6"/>
    <w:rsid w:val="005D4FC5"/>
    <w:rsid w:val="005D5131"/>
    <w:rsid w:val="005D5889"/>
    <w:rsid w:val="005D5CEC"/>
    <w:rsid w:val="005D6153"/>
    <w:rsid w:val="005D618F"/>
    <w:rsid w:val="005D66F0"/>
    <w:rsid w:val="005D7BB2"/>
    <w:rsid w:val="005D7CB8"/>
    <w:rsid w:val="005D7CCB"/>
    <w:rsid w:val="005E024F"/>
    <w:rsid w:val="005E097C"/>
    <w:rsid w:val="005E0985"/>
    <w:rsid w:val="005E09C7"/>
    <w:rsid w:val="005E13A3"/>
    <w:rsid w:val="005E1BE6"/>
    <w:rsid w:val="005E1F07"/>
    <w:rsid w:val="005E239C"/>
    <w:rsid w:val="005E2645"/>
    <w:rsid w:val="005E26E2"/>
    <w:rsid w:val="005E308F"/>
    <w:rsid w:val="005E36C3"/>
    <w:rsid w:val="005E3B62"/>
    <w:rsid w:val="005E3D05"/>
    <w:rsid w:val="005E3DAD"/>
    <w:rsid w:val="005E3F86"/>
    <w:rsid w:val="005E48EE"/>
    <w:rsid w:val="005E6361"/>
    <w:rsid w:val="005E6372"/>
    <w:rsid w:val="005E6758"/>
    <w:rsid w:val="005E76B1"/>
    <w:rsid w:val="005E7B55"/>
    <w:rsid w:val="005F01F7"/>
    <w:rsid w:val="005F02DB"/>
    <w:rsid w:val="005F09DF"/>
    <w:rsid w:val="005F0DF2"/>
    <w:rsid w:val="005F135B"/>
    <w:rsid w:val="005F1B83"/>
    <w:rsid w:val="005F21E1"/>
    <w:rsid w:val="005F317A"/>
    <w:rsid w:val="005F3A93"/>
    <w:rsid w:val="005F3B3A"/>
    <w:rsid w:val="005F3D91"/>
    <w:rsid w:val="005F3F25"/>
    <w:rsid w:val="005F4513"/>
    <w:rsid w:val="005F4849"/>
    <w:rsid w:val="005F5277"/>
    <w:rsid w:val="005F53AE"/>
    <w:rsid w:val="005F565A"/>
    <w:rsid w:val="005F56D7"/>
    <w:rsid w:val="005F5ECE"/>
    <w:rsid w:val="005F5F4E"/>
    <w:rsid w:val="005F61A8"/>
    <w:rsid w:val="005F6B56"/>
    <w:rsid w:val="005F6F3B"/>
    <w:rsid w:val="005F6FBD"/>
    <w:rsid w:val="005F73F3"/>
    <w:rsid w:val="0060043C"/>
    <w:rsid w:val="006005C0"/>
    <w:rsid w:val="0060098C"/>
    <w:rsid w:val="00601074"/>
    <w:rsid w:val="00601243"/>
    <w:rsid w:val="006012C4"/>
    <w:rsid w:val="006022D6"/>
    <w:rsid w:val="00602E10"/>
    <w:rsid w:val="00603E0D"/>
    <w:rsid w:val="00604575"/>
    <w:rsid w:val="006050C9"/>
    <w:rsid w:val="006056D8"/>
    <w:rsid w:val="00605EA3"/>
    <w:rsid w:val="00606AFE"/>
    <w:rsid w:val="00606F6E"/>
    <w:rsid w:val="00607518"/>
    <w:rsid w:val="006076E9"/>
    <w:rsid w:val="00607C6C"/>
    <w:rsid w:val="006104F4"/>
    <w:rsid w:val="006107F7"/>
    <w:rsid w:val="00610E2B"/>
    <w:rsid w:val="00610F7B"/>
    <w:rsid w:val="006114B0"/>
    <w:rsid w:val="00611B00"/>
    <w:rsid w:val="00611FEF"/>
    <w:rsid w:val="006126EC"/>
    <w:rsid w:val="00612ACA"/>
    <w:rsid w:val="00612C2B"/>
    <w:rsid w:val="00612E82"/>
    <w:rsid w:val="00613531"/>
    <w:rsid w:val="00613854"/>
    <w:rsid w:val="00613D67"/>
    <w:rsid w:val="006141A6"/>
    <w:rsid w:val="006146FC"/>
    <w:rsid w:val="00615054"/>
    <w:rsid w:val="00617BC6"/>
    <w:rsid w:val="00617E0B"/>
    <w:rsid w:val="00617E27"/>
    <w:rsid w:val="006204DF"/>
    <w:rsid w:val="00621F95"/>
    <w:rsid w:val="006225FD"/>
    <w:rsid w:val="00622B26"/>
    <w:rsid w:val="0062317B"/>
    <w:rsid w:val="00623D29"/>
    <w:rsid w:val="00624E2F"/>
    <w:rsid w:val="00625597"/>
    <w:rsid w:val="006255D2"/>
    <w:rsid w:val="00625E33"/>
    <w:rsid w:val="00630128"/>
    <w:rsid w:val="00630D65"/>
    <w:rsid w:val="0063295C"/>
    <w:rsid w:val="00633252"/>
    <w:rsid w:val="006335DE"/>
    <w:rsid w:val="006346C7"/>
    <w:rsid w:val="0063559F"/>
    <w:rsid w:val="0063579E"/>
    <w:rsid w:val="00636419"/>
    <w:rsid w:val="006373A9"/>
    <w:rsid w:val="006373DB"/>
    <w:rsid w:val="00640A27"/>
    <w:rsid w:val="00640F9E"/>
    <w:rsid w:val="006412FF"/>
    <w:rsid w:val="00641926"/>
    <w:rsid w:val="00642DA1"/>
    <w:rsid w:val="00642EC4"/>
    <w:rsid w:val="00644E1D"/>
    <w:rsid w:val="00644F2F"/>
    <w:rsid w:val="00646026"/>
    <w:rsid w:val="006463D6"/>
    <w:rsid w:val="00646F27"/>
    <w:rsid w:val="00647546"/>
    <w:rsid w:val="00650250"/>
    <w:rsid w:val="00650486"/>
    <w:rsid w:val="006511B1"/>
    <w:rsid w:val="00651AC5"/>
    <w:rsid w:val="0065233D"/>
    <w:rsid w:val="006530EE"/>
    <w:rsid w:val="006536E5"/>
    <w:rsid w:val="00653794"/>
    <w:rsid w:val="00654954"/>
    <w:rsid w:val="00656509"/>
    <w:rsid w:val="00656E6B"/>
    <w:rsid w:val="00657B58"/>
    <w:rsid w:val="0066069B"/>
    <w:rsid w:val="00660984"/>
    <w:rsid w:val="00660B7A"/>
    <w:rsid w:val="00661F77"/>
    <w:rsid w:val="00661F89"/>
    <w:rsid w:val="00662B06"/>
    <w:rsid w:val="00662C65"/>
    <w:rsid w:val="006630D5"/>
    <w:rsid w:val="006641FD"/>
    <w:rsid w:val="00664EF8"/>
    <w:rsid w:val="00665256"/>
    <w:rsid w:val="00665694"/>
    <w:rsid w:val="006659FC"/>
    <w:rsid w:val="00665C6E"/>
    <w:rsid w:val="00665D66"/>
    <w:rsid w:val="00666172"/>
    <w:rsid w:val="00670267"/>
    <w:rsid w:val="00670377"/>
    <w:rsid w:val="00670739"/>
    <w:rsid w:val="00670D6E"/>
    <w:rsid w:val="00670EDF"/>
    <w:rsid w:val="00671017"/>
    <w:rsid w:val="00671126"/>
    <w:rsid w:val="0067178E"/>
    <w:rsid w:val="00671F5E"/>
    <w:rsid w:val="00673A8A"/>
    <w:rsid w:val="0067457A"/>
    <w:rsid w:val="0067510E"/>
    <w:rsid w:val="0067528F"/>
    <w:rsid w:val="00675485"/>
    <w:rsid w:val="00675768"/>
    <w:rsid w:val="006762D4"/>
    <w:rsid w:val="006764B1"/>
    <w:rsid w:val="00676FF5"/>
    <w:rsid w:val="00677155"/>
    <w:rsid w:val="00677851"/>
    <w:rsid w:val="006779F4"/>
    <w:rsid w:val="006802EE"/>
    <w:rsid w:val="00680B6A"/>
    <w:rsid w:val="00680DE8"/>
    <w:rsid w:val="006816F9"/>
    <w:rsid w:val="0068220A"/>
    <w:rsid w:val="00682450"/>
    <w:rsid w:val="006824E8"/>
    <w:rsid w:val="00683919"/>
    <w:rsid w:val="00683930"/>
    <w:rsid w:val="006840F8"/>
    <w:rsid w:val="00684170"/>
    <w:rsid w:val="00684236"/>
    <w:rsid w:val="00684843"/>
    <w:rsid w:val="0068604B"/>
    <w:rsid w:val="0068608C"/>
    <w:rsid w:val="00686798"/>
    <w:rsid w:val="00687205"/>
    <w:rsid w:val="0068720B"/>
    <w:rsid w:val="00687565"/>
    <w:rsid w:val="006908CF"/>
    <w:rsid w:val="006908FF"/>
    <w:rsid w:val="00690B46"/>
    <w:rsid w:val="00690FCE"/>
    <w:rsid w:val="006910BB"/>
    <w:rsid w:val="006910D8"/>
    <w:rsid w:val="0069274A"/>
    <w:rsid w:val="006928A1"/>
    <w:rsid w:val="0069482A"/>
    <w:rsid w:val="00696DB4"/>
    <w:rsid w:val="00697073"/>
    <w:rsid w:val="00697415"/>
    <w:rsid w:val="00697952"/>
    <w:rsid w:val="00697B75"/>
    <w:rsid w:val="00697FCA"/>
    <w:rsid w:val="006A130A"/>
    <w:rsid w:val="006A239D"/>
    <w:rsid w:val="006A27F4"/>
    <w:rsid w:val="006A3A83"/>
    <w:rsid w:val="006A3C15"/>
    <w:rsid w:val="006A3C5B"/>
    <w:rsid w:val="006A3D40"/>
    <w:rsid w:val="006A49C1"/>
    <w:rsid w:val="006A4AFF"/>
    <w:rsid w:val="006A4CD1"/>
    <w:rsid w:val="006A58DB"/>
    <w:rsid w:val="006A5C8C"/>
    <w:rsid w:val="006A7101"/>
    <w:rsid w:val="006A793C"/>
    <w:rsid w:val="006B086E"/>
    <w:rsid w:val="006B11C6"/>
    <w:rsid w:val="006B1371"/>
    <w:rsid w:val="006B1715"/>
    <w:rsid w:val="006B1D92"/>
    <w:rsid w:val="006B2577"/>
    <w:rsid w:val="006B2825"/>
    <w:rsid w:val="006B2C5F"/>
    <w:rsid w:val="006B3D82"/>
    <w:rsid w:val="006B3F8B"/>
    <w:rsid w:val="006B4408"/>
    <w:rsid w:val="006B4874"/>
    <w:rsid w:val="006B4979"/>
    <w:rsid w:val="006B4CFE"/>
    <w:rsid w:val="006B50F4"/>
    <w:rsid w:val="006B5372"/>
    <w:rsid w:val="006B546C"/>
    <w:rsid w:val="006B7C3A"/>
    <w:rsid w:val="006C05B9"/>
    <w:rsid w:val="006C06ED"/>
    <w:rsid w:val="006C090B"/>
    <w:rsid w:val="006C17C0"/>
    <w:rsid w:val="006C1BE7"/>
    <w:rsid w:val="006C21EC"/>
    <w:rsid w:val="006C253D"/>
    <w:rsid w:val="006C25EE"/>
    <w:rsid w:val="006C2651"/>
    <w:rsid w:val="006C2BF7"/>
    <w:rsid w:val="006C2E2B"/>
    <w:rsid w:val="006C352A"/>
    <w:rsid w:val="006C42B6"/>
    <w:rsid w:val="006C4D93"/>
    <w:rsid w:val="006C6684"/>
    <w:rsid w:val="006C7C41"/>
    <w:rsid w:val="006C7DF2"/>
    <w:rsid w:val="006C7E8A"/>
    <w:rsid w:val="006C7FDE"/>
    <w:rsid w:val="006C7FFE"/>
    <w:rsid w:val="006D0143"/>
    <w:rsid w:val="006D1912"/>
    <w:rsid w:val="006D1FDE"/>
    <w:rsid w:val="006D32D2"/>
    <w:rsid w:val="006D35E0"/>
    <w:rsid w:val="006D47D8"/>
    <w:rsid w:val="006D4927"/>
    <w:rsid w:val="006D59B8"/>
    <w:rsid w:val="006D5B30"/>
    <w:rsid w:val="006D65B8"/>
    <w:rsid w:val="006D681B"/>
    <w:rsid w:val="006D784D"/>
    <w:rsid w:val="006D7A68"/>
    <w:rsid w:val="006D7F7C"/>
    <w:rsid w:val="006E084A"/>
    <w:rsid w:val="006E0AC5"/>
    <w:rsid w:val="006E0E1F"/>
    <w:rsid w:val="006E12A1"/>
    <w:rsid w:val="006E14C4"/>
    <w:rsid w:val="006E1977"/>
    <w:rsid w:val="006E1A9C"/>
    <w:rsid w:val="006E1CAF"/>
    <w:rsid w:val="006E241E"/>
    <w:rsid w:val="006E2D34"/>
    <w:rsid w:val="006E349A"/>
    <w:rsid w:val="006E3FD6"/>
    <w:rsid w:val="006E41AA"/>
    <w:rsid w:val="006E4E60"/>
    <w:rsid w:val="006E56B0"/>
    <w:rsid w:val="006E61E1"/>
    <w:rsid w:val="006E6284"/>
    <w:rsid w:val="006E72DA"/>
    <w:rsid w:val="006F0213"/>
    <w:rsid w:val="006F022F"/>
    <w:rsid w:val="006F02E9"/>
    <w:rsid w:val="006F1056"/>
    <w:rsid w:val="006F10BA"/>
    <w:rsid w:val="006F136E"/>
    <w:rsid w:val="006F15D0"/>
    <w:rsid w:val="006F21B2"/>
    <w:rsid w:val="006F256A"/>
    <w:rsid w:val="006F25FB"/>
    <w:rsid w:val="006F265E"/>
    <w:rsid w:val="006F3877"/>
    <w:rsid w:val="006F4429"/>
    <w:rsid w:val="006F4BC4"/>
    <w:rsid w:val="006F4E80"/>
    <w:rsid w:val="006F503F"/>
    <w:rsid w:val="006F5616"/>
    <w:rsid w:val="006F5EA3"/>
    <w:rsid w:val="006F63CC"/>
    <w:rsid w:val="006F686C"/>
    <w:rsid w:val="006F6A63"/>
    <w:rsid w:val="006F6EE4"/>
    <w:rsid w:val="006F71AB"/>
    <w:rsid w:val="006F7D83"/>
    <w:rsid w:val="007000AE"/>
    <w:rsid w:val="00700977"/>
    <w:rsid w:val="00700C11"/>
    <w:rsid w:val="00701352"/>
    <w:rsid w:val="00701874"/>
    <w:rsid w:val="007021B6"/>
    <w:rsid w:val="00702452"/>
    <w:rsid w:val="007027EE"/>
    <w:rsid w:val="007032E1"/>
    <w:rsid w:val="007034C3"/>
    <w:rsid w:val="00703D9F"/>
    <w:rsid w:val="00703E5D"/>
    <w:rsid w:val="00703FD0"/>
    <w:rsid w:val="00704DBC"/>
    <w:rsid w:val="00705075"/>
    <w:rsid w:val="007050C8"/>
    <w:rsid w:val="0070510E"/>
    <w:rsid w:val="0070541C"/>
    <w:rsid w:val="00706A4B"/>
    <w:rsid w:val="00706CF2"/>
    <w:rsid w:val="007101B2"/>
    <w:rsid w:val="007106D0"/>
    <w:rsid w:val="00711F2F"/>
    <w:rsid w:val="007121C0"/>
    <w:rsid w:val="007124CC"/>
    <w:rsid w:val="00712989"/>
    <w:rsid w:val="00712D45"/>
    <w:rsid w:val="0071349C"/>
    <w:rsid w:val="007145F2"/>
    <w:rsid w:val="00716550"/>
    <w:rsid w:val="007167CB"/>
    <w:rsid w:val="00716EC8"/>
    <w:rsid w:val="00717417"/>
    <w:rsid w:val="00717708"/>
    <w:rsid w:val="00717AA2"/>
    <w:rsid w:val="00717D73"/>
    <w:rsid w:val="00717D7C"/>
    <w:rsid w:val="00720897"/>
    <w:rsid w:val="00720CA2"/>
    <w:rsid w:val="007210CE"/>
    <w:rsid w:val="00721221"/>
    <w:rsid w:val="00721FC3"/>
    <w:rsid w:val="007220D9"/>
    <w:rsid w:val="007224FE"/>
    <w:rsid w:val="0072272B"/>
    <w:rsid w:val="007228F8"/>
    <w:rsid w:val="00723454"/>
    <w:rsid w:val="007235BC"/>
    <w:rsid w:val="00724913"/>
    <w:rsid w:val="0072497F"/>
    <w:rsid w:val="00724A94"/>
    <w:rsid w:val="00725982"/>
    <w:rsid w:val="00725C36"/>
    <w:rsid w:val="007271FB"/>
    <w:rsid w:val="007277A0"/>
    <w:rsid w:val="00727DCB"/>
    <w:rsid w:val="00727F49"/>
    <w:rsid w:val="007302E4"/>
    <w:rsid w:val="007312EC"/>
    <w:rsid w:val="00731B7B"/>
    <w:rsid w:val="00731CEC"/>
    <w:rsid w:val="007325E5"/>
    <w:rsid w:val="00733194"/>
    <w:rsid w:val="0073371C"/>
    <w:rsid w:val="00734722"/>
    <w:rsid w:val="0073548B"/>
    <w:rsid w:val="00735E22"/>
    <w:rsid w:val="00736114"/>
    <w:rsid w:val="0073640E"/>
    <w:rsid w:val="00736445"/>
    <w:rsid w:val="007365C5"/>
    <w:rsid w:val="00736D14"/>
    <w:rsid w:val="00737079"/>
    <w:rsid w:val="00737257"/>
    <w:rsid w:val="0073736D"/>
    <w:rsid w:val="007379D0"/>
    <w:rsid w:val="00737AEF"/>
    <w:rsid w:val="00737BA5"/>
    <w:rsid w:val="00737D6D"/>
    <w:rsid w:val="007402E0"/>
    <w:rsid w:val="0074042D"/>
    <w:rsid w:val="00741978"/>
    <w:rsid w:val="007419EE"/>
    <w:rsid w:val="00741D4B"/>
    <w:rsid w:val="007441FE"/>
    <w:rsid w:val="00744434"/>
    <w:rsid w:val="007448BC"/>
    <w:rsid w:val="00744991"/>
    <w:rsid w:val="0074521B"/>
    <w:rsid w:val="0074664B"/>
    <w:rsid w:val="0074682A"/>
    <w:rsid w:val="00747707"/>
    <w:rsid w:val="007478BE"/>
    <w:rsid w:val="0074794A"/>
    <w:rsid w:val="00747FD9"/>
    <w:rsid w:val="00750239"/>
    <w:rsid w:val="00750E4B"/>
    <w:rsid w:val="0075124F"/>
    <w:rsid w:val="00751459"/>
    <w:rsid w:val="007524E1"/>
    <w:rsid w:val="00752DEA"/>
    <w:rsid w:val="00753494"/>
    <w:rsid w:val="00753891"/>
    <w:rsid w:val="00753D47"/>
    <w:rsid w:val="0075412B"/>
    <w:rsid w:val="007546C0"/>
    <w:rsid w:val="0075522C"/>
    <w:rsid w:val="00756FC6"/>
    <w:rsid w:val="007600CD"/>
    <w:rsid w:val="007609B8"/>
    <w:rsid w:val="00760F99"/>
    <w:rsid w:val="00761452"/>
    <w:rsid w:val="00761D53"/>
    <w:rsid w:val="007620DC"/>
    <w:rsid w:val="00762310"/>
    <w:rsid w:val="00762317"/>
    <w:rsid w:val="00762B71"/>
    <w:rsid w:val="007637CD"/>
    <w:rsid w:val="00763CB8"/>
    <w:rsid w:val="00763E24"/>
    <w:rsid w:val="00764298"/>
    <w:rsid w:val="00764697"/>
    <w:rsid w:val="00764F64"/>
    <w:rsid w:val="007669E0"/>
    <w:rsid w:val="00766C30"/>
    <w:rsid w:val="00767706"/>
    <w:rsid w:val="00770B9F"/>
    <w:rsid w:val="007715C8"/>
    <w:rsid w:val="00771E22"/>
    <w:rsid w:val="00772889"/>
    <w:rsid w:val="007729D7"/>
    <w:rsid w:val="00772DF0"/>
    <w:rsid w:val="0077335F"/>
    <w:rsid w:val="00773AF6"/>
    <w:rsid w:val="00773C20"/>
    <w:rsid w:val="00773D46"/>
    <w:rsid w:val="00773D4A"/>
    <w:rsid w:val="00773DC7"/>
    <w:rsid w:val="007742B1"/>
    <w:rsid w:val="007748BE"/>
    <w:rsid w:val="00774C72"/>
    <w:rsid w:val="00775091"/>
    <w:rsid w:val="007750DF"/>
    <w:rsid w:val="00775AE6"/>
    <w:rsid w:val="00775EF7"/>
    <w:rsid w:val="0077602A"/>
    <w:rsid w:val="007761C8"/>
    <w:rsid w:val="007761CC"/>
    <w:rsid w:val="0077652E"/>
    <w:rsid w:val="00776ACF"/>
    <w:rsid w:val="007776F8"/>
    <w:rsid w:val="007800F1"/>
    <w:rsid w:val="00780951"/>
    <w:rsid w:val="007810F4"/>
    <w:rsid w:val="0078134F"/>
    <w:rsid w:val="0078154E"/>
    <w:rsid w:val="00781B6E"/>
    <w:rsid w:val="00781F79"/>
    <w:rsid w:val="007822BA"/>
    <w:rsid w:val="00782774"/>
    <w:rsid w:val="007842E1"/>
    <w:rsid w:val="007845A8"/>
    <w:rsid w:val="007854AF"/>
    <w:rsid w:val="00785F1B"/>
    <w:rsid w:val="007866B6"/>
    <w:rsid w:val="0078686E"/>
    <w:rsid w:val="00787286"/>
    <w:rsid w:val="00787357"/>
    <w:rsid w:val="00787635"/>
    <w:rsid w:val="007900A9"/>
    <w:rsid w:val="00790918"/>
    <w:rsid w:val="00790F79"/>
    <w:rsid w:val="00791893"/>
    <w:rsid w:val="00791D57"/>
    <w:rsid w:val="00791E45"/>
    <w:rsid w:val="007920FB"/>
    <w:rsid w:val="00793112"/>
    <w:rsid w:val="0079312C"/>
    <w:rsid w:val="00795AFC"/>
    <w:rsid w:val="00795DC4"/>
    <w:rsid w:val="00796784"/>
    <w:rsid w:val="00796A0A"/>
    <w:rsid w:val="00796B92"/>
    <w:rsid w:val="00796E73"/>
    <w:rsid w:val="00796F78"/>
    <w:rsid w:val="007971A1"/>
    <w:rsid w:val="0079766D"/>
    <w:rsid w:val="007A0E2E"/>
    <w:rsid w:val="007A0F29"/>
    <w:rsid w:val="007A14F7"/>
    <w:rsid w:val="007A204A"/>
    <w:rsid w:val="007A231E"/>
    <w:rsid w:val="007A2B82"/>
    <w:rsid w:val="007A36C8"/>
    <w:rsid w:val="007A456B"/>
    <w:rsid w:val="007A4855"/>
    <w:rsid w:val="007A5592"/>
    <w:rsid w:val="007A5771"/>
    <w:rsid w:val="007A618C"/>
    <w:rsid w:val="007A62E4"/>
    <w:rsid w:val="007A6BF2"/>
    <w:rsid w:val="007A7E03"/>
    <w:rsid w:val="007B0817"/>
    <w:rsid w:val="007B10E7"/>
    <w:rsid w:val="007B159D"/>
    <w:rsid w:val="007B1606"/>
    <w:rsid w:val="007B18B2"/>
    <w:rsid w:val="007B2448"/>
    <w:rsid w:val="007B2D0E"/>
    <w:rsid w:val="007B2EFA"/>
    <w:rsid w:val="007B339E"/>
    <w:rsid w:val="007B3C82"/>
    <w:rsid w:val="007B47D5"/>
    <w:rsid w:val="007B5401"/>
    <w:rsid w:val="007B5474"/>
    <w:rsid w:val="007B5857"/>
    <w:rsid w:val="007B5BF6"/>
    <w:rsid w:val="007B677C"/>
    <w:rsid w:val="007B6B4C"/>
    <w:rsid w:val="007B7B7A"/>
    <w:rsid w:val="007B7C0B"/>
    <w:rsid w:val="007C0695"/>
    <w:rsid w:val="007C0D1D"/>
    <w:rsid w:val="007C18C3"/>
    <w:rsid w:val="007C18E8"/>
    <w:rsid w:val="007C1C5C"/>
    <w:rsid w:val="007C2371"/>
    <w:rsid w:val="007C27EC"/>
    <w:rsid w:val="007C40D6"/>
    <w:rsid w:val="007C4157"/>
    <w:rsid w:val="007C4A50"/>
    <w:rsid w:val="007C588A"/>
    <w:rsid w:val="007C5B21"/>
    <w:rsid w:val="007C6C59"/>
    <w:rsid w:val="007C6EF5"/>
    <w:rsid w:val="007C72F1"/>
    <w:rsid w:val="007C7EC4"/>
    <w:rsid w:val="007D0E8B"/>
    <w:rsid w:val="007D16D9"/>
    <w:rsid w:val="007D181F"/>
    <w:rsid w:val="007D36F7"/>
    <w:rsid w:val="007D36FC"/>
    <w:rsid w:val="007D40F0"/>
    <w:rsid w:val="007D42AC"/>
    <w:rsid w:val="007D4BA1"/>
    <w:rsid w:val="007D6148"/>
    <w:rsid w:val="007D687D"/>
    <w:rsid w:val="007D6FC5"/>
    <w:rsid w:val="007D753B"/>
    <w:rsid w:val="007D7B38"/>
    <w:rsid w:val="007E039F"/>
    <w:rsid w:val="007E09D3"/>
    <w:rsid w:val="007E0F80"/>
    <w:rsid w:val="007E12C6"/>
    <w:rsid w:val="007E2BB0"/>
    <w:rsid w:val="007E31B7"/>
    <w:rsid w:val="007E34D9"/>
    <w:rsid w:val="007E37F7"/>
    <w:rsid w:val="007E3B57"/>
    <w:rsid w:val="007E3C32"/>
    <w:rsid w:val="007E3D8F"/>
    <w:rsid w:val="007E4166"/>
    <w:rsid w:val="007E5123"/>
    <w:rsid w:val="007E5F4F"/>
    <w:rsid w:val="007E611D"/>
    <w:rsid w:val="007E62A4"/>
    <w:rsid w:val="007E69F8"/>
    <w:rsid w:val="007E79D3"/>
    <w:rsid w:val="007F04FD"/>
    <w:rsid w:val="007F1577"/>
    <w:rsid w:val="007F1972"/>
    <w:rsid w:val="007F1B5F"/>
    <w:rsid w:val="007F1E4D"/>
    <w:rsid w:val="007F2420"/>
    <w:rsid w:val="007F2BE2"/>
    <w:rsid w:val="007F2FC3"/>
    <w:rsid w:val="007F347D"/>
    <w:rsid w:val="007F393F"/>
    <w:rsid w:val="007F3E80"/>
    <w:rsid w:val="007F3F92"/>
    <w:rsid w:val="007F4052"/>
    <w:rsid w:val="007F47B9"/>
    <w:rsid w:val="007F4B2D"/>
    <w:rsid w:val="007F4C1B"/>
    <w:rsid w:val="007F63E6"/>
    <w:rsid w:val="007F67C3"/>
    <w:rsid w:val="00800247"/>
    <w:rsid w:val="00801560"/>
    <w:rsid w:val="008016FF"/>
    <w:rsid w:val="00801B33"/>
    <w:rsid w:val="00802166"/>
    <w:rsid w:val="00802529"/>
    <w:rsid w:val="008025B5"/>
    <w:rsid w:val="00803072"/>
    <w:rsid w:val="00804F1B"/>
    <w:rsid w:val="00810877"/>
    <w:rsid w:val="00810B8F"/>
    <w:rsid w:val="00810C90"/>
    <w:rsid w:val="008111D0"/>
    <w:rsid w:val="008114CB"/>
    <w:rsid w:val="00811B2C"/>
    <w:rsid w:val="00811E25"/>
    <w:rsid w:val="008129D8"/>
    <w:rsid w:val="00813046"/>
    <w:rsid w:val="00813712"/>
    <w:rsid w:val="00813C2B"/>
    <w:rsid w:val="00814309"/>
    <w:rsid w:val="008151C8"/>
    <w:rsid w:val="0081561B"/>
    <w:rsid w:val="008165AE"/>
    <w:rsid w:val="00816C59"/>
    <w:rsid w:val="00816C63"/>
    <w:rsid w:val="0081788B"/>
    <w:rsid w:val="00817D51"/>
    <w:rsid w:val="00820248"/>
    <w:rsid w:val="00820405"/>
    <w:rsid w:val="00820803"/>
    <w:rsid w:val="00821578"/>
    <w:rsid w:val="008223CB"/>
    <w:rsid w:val="008223FE"/>
    <w:rsid w:val="0082258C"/>
    <w:rsid w:val="0082275B"/>
    <w:rsid w:val="00822782"/>
    <w:rsid w:val="00822D92"/>
    <w:rsid w:val="008232E8"/>
    <w:rsid w:val="008234CA"/>
    <w:rsid w:val="008234FA"/>
    <w:rsid w:val="0082376F"/>
    <w:rsid w:val="00824C22"/>
    <w:rsid w:val="00825421"/>
    <w:rsid w:val="00825EB7"/>
    <w:rsid w:val="00826495"/>
    <w:rsid w:val="008265C0"/>
    <w:rsid w:val="00826A63"/>
    <w:rsid w:val="00826BE5"/>
    <w:rsid w:val="008271C0"/>
    <w:rsid w:val="0082720B"/>
    <w:rsid w:val="008272D4"/>
    <w:rsid w:val="00827C64"/>
    <w:rsid w:val="00827E4C"/>
    <w:rsid w:val="008309D5"/>
    <w:rsid w:val="00830BD2"/>
    <w:rsid w:val="00830FE0"/>
    <w:rsid w:val="00831415"/>
    <w:rsid w:val="00831EEE"/>
    <w:rsid w:val="00832022"/>
    <w:rsid w:val="008322B4"/>
    <w:rsid w:val="008323E7"/>
    <w:rsid w:val="00833EAA"/>
    <w:rsid w:val="0083451E"/>
    <w:rsid w:val="00834A9E"/>
    <w:rsid w:val="008352C8"/>
    <w:rsid w:val="008357E2"/>
    <w:rsid w:val="0083588D"/>
    <w:rsid w:val="008362AE"/>
    <w:rsid w:val="008376DA"/>
    <w:rsid w:val="008378E9"/>
    <w:rsid w:val="00837D8A"/>
    <w:rsid w:val="0084001F"/>
    <w:rsid w:val="00840632"/>
    <w:rsid w:val="008413A8"/>
    <w:rsid w:val="008413ED"/>
    <w:rsid w:val="008414FE"/>
    <w:rsid w:val="00841ABD"/>
    <w:rsid w:val="00841EDD"/>
    <w:rsid w:val="00841F67"/>
    <w:rsid w:val="00842920"/>
    <w:rsid w:val="008435C3"/>
    <w:rsid w:val="008435EA"/>
    <w:rsid w:val="0084453E"/>
    <w:rsid w:val="00844AA4"/>
    <w:rsid w:val="008457F3"/>
    <w:rsid w:val="00845DF7"/>
    <w:rsid w:val="008462BE"/>
    <w:rsid w:val="00846482"/>
    <w:rsid w:val="00846816"/>
    <w:rsid w:val="00847247"/>
    <w:rsid w:val="008474B0"/>
    <w:rsid w:val="00847A14"/>
    <w:rsid w:val="00847A1C"/>
    <w:rsid w:val="00847E7C"/>
    <w:rsid w:val="008503AE"/>
    <w:rsid w:val="00851811"/>
    <w:rsid w:val="00851884"/>
    <w:rsid w:val="00851A51"/>
    <w:rsid w:val="0085234E"/>
    <w:rsid w:val="008523D8"/>
    <w:rsid w:val="008527DC"/>
    <w:rsid w:val="008527F3"/>
    <w:rsid w:val="00852A22"/>
    <w:rsid w:val="00852C9F"/>
    <w:rsid w:val="0085350D"/>
    <w:rsid w:val="00854057"/>
    <w:rsid w:val="00854282"/>
    <w:rsid w:val="0085437C"/>
    <w:rsid w:val="008547B8"/>
    <w:rsid w:val="00854AF6"/>
    <w:rsid w:val="00855A84"/>
    <w:rsid w:val="00855B1A"/>
    <w:rsid w:val="00855EDA"/>
    <w:rsid w:val="00856B31"/>
    <w:rsid w:val="00856BAC"/>
    <w:rsid w:val="00857103"/>
    <w:rsid w:val="008608A5"/>
    <w:rsid w:val="00861BD1"/>
    <w:rsid w:val="00861D84"/>
    <w:rsid w:val="00862035"/>
    <w:rsid w:val="008620CB"/>
    <w:rsid w:val="00862404"/>
    <w:rsid w:val="00862440"/>
    <w:rsid w:val="00862A46"/>
    <w:rsid w:val="00862E82"/>
    <w:rsid w:val="008630E6"/>
    <w:rsid w:val="0086310B"/>
    <w:rsid w:val="0086386C"/>
    <w:rsid w:val="00863A37"/>
    <w:rsid w:val="00864A8F"/>
    <w:rsid w:val="00864E24"/>
    <w:rsid w:val="008653BC"/>
    <w:rsid w:val="00866673"/>
    <w:rsid w:val="00866BC5"/>
    <w:rsid w:val="00866C9F"/>
    <w:rsid w:val="00866F3C"/>
    <w:rsid w:val="0086744B"/>
    <w:rsid w:val="00867494"/>
    <w:rsid w:val="00867AB3"/>
    <w:rsid w:val="00870058"/>
    <w:rsid w:val="008702D0"/>
    <w:rsid w:val="00870BC3"/>
    <w:rsid w:val="00871C27"/>
    <w:rsid w:val="00871C4D"/>
    <w:rsid w:val="00872368"/>
    <w:rsid w:val="00872912"/>
    <w:rsid w:val="00872A37"/>
    <w:rsid w:val="00873278"/>
    <w:rsid w:val="0087343A"/>
    <w:rsid w:val="008735D4"/>
    <w:rsid w:val="008739F7"/>
    <w:rsid w:val="00873BD6"/>
    <w:rsid w:val="00874DFF"/>
    <w:rsid w:val="00876041"/>
    <w:rsid w:val="00877620"/>
    <w:rsid w:val="008813CA"/>
    <w:rsid w:val="00881D2B"/>
    <w:rsid w:val="00883ADD"/>
    <w:rsid w:val="00883B06"/>
    <w:rsid w:val="0088413C"/>
    <w:rsid w:val="008841C1"/>
    <w:rsid w:val="00884332"/>
    <w:rsid w:val="008843B2"/>
    <w:rsid w:val="00884D71"/>
    <w:rsid w:val="0088512D"/>
    <w:rsid w:val="00885826"/>
    <w:rsid w:val="00885B06"/>
    <w:rsid w:val="00885FA2"/>
    <w:rsid w:val="008867C9"/>
    <w:rsid w:val="00886B13"/>
    <w:rsid w:val="00887ABB"/>
    <w:rsid w:val="00887CF8"/>
    <w:rsid w:val="00887D5F"/>
    <w:rsid w:val="00887FC4"/>
    <w:rsid w:val="00890484"/>
    <w:rsid w:val="00890B3A"/>
    <w:rsid w:val="00891217"/>
    <w:rsid w:val="00891A1C"/>
    <w:rsid w:val="00891E7C"/>
    <w:rsid w:val="008922C2"/>
    <w:rsid w:val="0089247F"/>
    <w:rsid w:val="0089282A"/>
    <w:rsid w:val="00892C3A"/>
    <w:rsid w:val="008936B0"/>
    <w:rsid w:val="00894063"/>
    <w:rsid w:val="008940EF"/>
    <w:rsid w:val="00895336"/>
    <w:rsid w:val="00895C1B"/>
    <w:rsid w:val="00895E07"/>
    <w:rsid w:val="00896A59"/>
    <w:rsid w:val="00896CD2"/>
    <w:rsid w:val="00896D22"/>
    <w:rsid w:val="00896D2A"/>
    <w:rsid w:val="008973DF"/>
    <w:rsid w:val="00897F11"/>
    <w:rsid w:val="008A09CA"/>
    <w:rsid w:val="008A0BD2"/>
    <w:rsid w:val="008A0FE3"/>
    <w:rsid w:val="008A1B23"/>
    <w:rsid w:val="008A1E81"/>
    <w:rsid w:val="008A1F5F"/>
    <w:rsid w:val="008A2337"/>
    <w:rsid w:val="008A268A"/>
    <w:rsid w:val="008A2773"/>
    <w:rsid w:val="008A27DE"/>
    <w:rsid w:val="008A27FA"/>
    <w:rsid w:val="008A2C8A"/>
    <w:rsid w:val="008A3B17"/>
    <w:rsid w:val="008A42B3"/>
    <w:rsid w:val="008A4D97"/>
    <w:rsid w:val="008A544F"/>
    <w:rsid w:val="008A5955"/>
    <w:rsid w:val="008A61C1"/>
    <w:rsid w:val="008A6D33"/>
    <w:rsid w:val="008A6DC7"/>
    <w:rsid w:val="008A7006"/>
    <w:rsid w:val="008B0ADA"/>
    <w:rsid w:val="008B2731"/>
    <w:rsid w:val="008B3C4F"/>
    <w:rsid w:val="008B3FF0"/>
    <w:rsid w:val="008B4AA0"/>
    <w:rsid w:val="008B51B3"/>
    <w:rsid w:val="008B5845"/>
    <w:rsid w:val="008B5B1D"/>
    <w:rsid w:val="008B6303"/>
    <w:rsid w:val="008B6EA6"/>
    <w:rsid w:val="008B73BE"/>
    <w:rsid w:val="008B7938"/>
    <w:rsid w:val="008B7F9F"/>
    <w:rsid w:val="008C0502"/>
    <w:rsid w:val="008C0A4D"/>
    <w:rsid w:val="008C0EBF"/>
    <w:rsid w:val="008C101E"/>
    <w:rsid w:val="008C197A"/>
    <w:rsid w:val="008C1D12"/>
    <w:rsid w:val="008C1DDB"/>
    <w:rsid w:val="008C2155"/>
    <w:rsid w:val="008C2561"/>
    <w:rsid w:val="008C3A8D"/>
    <w:rsid w:val="008C3D9C"/>
    <w:rsid w:val="008C4970"/>
    <w:rsid w:val="008C54C8"/>
    <w:rsid w:val="008C658F"/>
    <w:rsid w:val="008C6F6D"/>
    <w:rsid w:val="008C72A5"/>
    <w:rsid w:val="008C75C3"/>
    <w:rsid w:val="008C75ED"/>
    <w:rsid w:val="008C7AFB"/>
    <w:rsid w:val="008C7EE7"/>
    <w:rsid w:val="008D05BE"/>
    <w:rsid w:val="008D1139"/>
    <w:rsid w:val="008D1254"/>
    <w:rsid w:val="008D19BD"/>
    <w:rsid w:val="008D1B0F"/>
    <w:rsid w:val="008D1C40"/>
    <w:rsid w:val="008D2261"/>
    <w:rsid w:val="008D2750"/>
    <w:rsid w:val="008D2F04"/>
    <w:rsid w:val="008D3C2D"/>
    <w:rsid w:val="008D5432"/>
    <w:rsid w:val="008D6193"/>
    <w:rsid w:val="008D6AA7"/>
    <w:rsid w:val="008D7173"/>
    <w:rsid w:val="008D71AE"/>
    <w:rsid w:val="008D781E"/>
    <w:rsid w:val="008D7968"/>
    <w:rsid w:val="008D7BBF"/>
    <w:rsid w:val="008D7E96"/>
    <w:rsid w:val="008E00A4"/>
    <w:rsid w:val="008E02C0"/>
    <w:rsid w:val="008E0844"/>
    <w:rsid w:val="008E13A4"/>
    <w:rsid w:val="008E1FB3"/>
    <w:rsid w:val="008E20F0"/>
    <w:rsid w:val="008E2488"/>
    <w:rsid w:val="008E2A2A"/>
    <w:rsid w:val="008E2DB3"/>
    <w:rsid w:val="008E3092"/>
    <w:rsid w:val="008E3171"/>
    <w:rsid w:val="008E3811"/>
    <w:rsid w:val="008E3959"/>
    <w:rsid w:val="008E4990"/>
    <w:rsid w:val="008E5149"/>
    <w:rsid w:val="008E597A"/>
    <w:rsid w:val="008E5998"/>
    <w:rsid w:val="008E5FDD"/>
    <w:rsid w:val="008E631B"/>
    <w:rsid w:val="008E6C08"/>
    <w:rsid w:val="008E7CE3"/>
    <w:rsid w:val="008F0D2B"/>
    <w:rsid w:val="008F127B"/>
    <w:rsid w:val="008F1601"/>
    <w:rsid w:val="008F2841"/>
    <w:rsid w:val="008F29C0"/>
    <w:rsid w:val="008F2FC0"/>
    <w:rsid w:val="008F387F"/>
    <w:rsid w:val="008F4177"/>
    <w:rsid w:val="008F49D3"/>
    <w:rsid w:val="008F4CBF"/>
    <w:rsid w:val="008F4F9C"/>
    <w:rsid w:val="008F5676"/>
    <w:rsid w:val="008F5FC3"/>
    <w:rsid w:val="008F685A"/>
    <w:rsid w:val="008F6EE0"/>
    <w:rsid w:val="008F7AC1"/>
    <w:rsid w:val="00900904"/>
    <w:rsid w:val="00900A9D"/>
    <w:rsid w:val="00900C36"/>
    <w:rsid w:val="0090151B"/>
    <w:rsid w:val="00901F25"/>
    <w:rsid w:val="00901F91"/>
    <w:rsid w:val="00901FB1"/>
    <w:rsid w:val="00902D49"/>
    <w:rsid w:val="00903257"/>
    <w:rsid w:val="009035BE"/>
    <w:rsid w:val="00904685"/>
    <w:rsid w:val="009054D6"/>
    <w:rsid w:val="00905FAF"/>
    <w:rsid w:val="00906782"/>
    <w:rsid w:val="0090751A"/>
    <w:rsid w:val="00907DAE"/>
    <w:rsid w:val="00910710"/>
    <w:rsid w:val="0091166C"/>
    <w:rsid w:val="00911717"/>
    <w:rsid w:val="00911BA5"/>
    <w:rsid w:val="00913074"/>
    <w:rsid w:val="00913CCD"/>
    <w:rsid w:val="00915B22"/>
    <w:rsid w:val="00915D74"/>
    <w:rsid w:val="009167BA"/>
    <w:rsid w:val="0091683D"/>
    <w:rsid w:val="00916E4E"/>
    <w:rsid w:val="0091711B"/>
    <w:rsid w:val="009178A6"/>
    <w:rsid w:val="00917C2C"/>
    <w:rsid w:val="0092026C"/>
    <w:rsid w:val="00920A5C"/>
    <w:rsid w:val="00921404"/>
    <w:rsid w:val="0092159A"/>
    <w:rsid w:val="0092218E"/>
    <w:rsid w:val="00923253"/>
    <w:rsid w:val="00923AD6"/>
    <w:rsid w:val="009245A6"/>
    <w:rsid w:val="00924DF3"/>
    <w:rsid w:val="0092608A"/>
    <w:rsid w:val="00926F5A"/>
    <w:rsid w:val="009273F6"/>
    <w:rsid w:val="00927529"/>
    <w:rsid w:val="00927AE9"/>
    <w:rsid w:val="00927D06"/>
    <w:rsid w:val="00927E5B"/>
    <w:rsid w:val="009305E9"/>
    <w:rsid w:val="00930767"/>
    <w:rsid w:val="00930B49"/>
    <w:rsid w:val="00930BF7"/>
    <w:rsid w:val="00930E35"/>
    <w:rsid w:val="00930E9C"/>
    <w:rsid w:val="00932066"/>
    <w:rsid w:val="00932E45"/>
    <w:rsid w:val="009331FB"/>
    <w:rsid w:val="00933287"/>
    <w:rsid w:val="0093404D"/>
    <w:rsid w:val="00934322"/>
    <w:rsid w:val="009348D4"/>
    <w:rsid w:val="00935B8B"/>
    <w:rsid w:val="00935EAF"/>
    <w:rsid w:val="009368A0"/>
    <w:rsid w:val="009370C1"/>
    <w:rsid w:val="00940D5C"/>
    <w:rsid w:val="00940ED2"/>
    <w:rsid w:val="009412CE"/>
    <w:rsid w:val="009414FC"/>
    <w:rsid w:val="00941769"/>
    <w:rsid w:val="00941AA1"/>
    <w:rsid w:val="00942B69"/>
    <w:rsid w:val="0094336F"/>
    <w:rsid w:val="009436EE"/>
    <w:rsid w:val="009440C6"/>
    <w:rsid w:val="009442F8"/>
    <w:rsid w:val="0094457C"/>
    <w:rsid w:val="00944E44"/>
    <w:rsid w:val="009463EA"/>
    <w:rsid w:val="00946F99"/>
    <w:rsid w:val="0094716E"/>
    <w:rsid w:val="009477F3"/>
    <w:rsid w:val="00947EA4"/>
    <w:rsid w:val="0095035B"/>
    <w:rsid w:val="00950B18"/>
    <w:rsid w:val="00951C8F"/>
    <w:rsid w:val="009520CF"/>
    <w:rsid w:val="009526B5"/>
    <w:rsid w:val="00953264"/>
    <w:rsid w:val="00953F20"/>
    <w:rsid w:val="0095451C"/>
    <w:rsid w:val="009548DE"/>
    <w:rsid w:val="00954C21"/>
    <w:rsid w:val="00955300"/>
    <w:rsid w:val="00955C03"/>
    <w:rsid w:val="00955C9B"/>
    <w:rsid w:val="00956696"/>
    <w:rsid w:val="00957DA5"/>
    <w:rsid w:val="009607FD"/>
    <w:rsid w:val="0096083B"/>
    <w:rsid w:val="00961BD4"/>
    <w:rsid w:val="00962611"/>
    <w:rsid w:val="00963568"/>
    <w:rsid w:val="00963699"/>
    <w:rsid w:val="009636F6"/>
    <w:rsid w:val="00964133"/>
    <w:rsid w:val="00964A3F"/>
    <w:rsid w:val="00965797"/>
    <w:rsid w:val="0096594A"/>
    <w:rsid w:val="0096639E"/>
    <w:rsid w:val="00967725"/>
    <w:rsid w:val="00967974"/>
    <w:rsid w:val="00967EFE"/>
    <w:rsid w:val="00967FE7"/>
    <w:rsid w:val="009703CE"/>
    <w:rsid w:val="00971032"/>
    <w:rsid w:val="00971199"/>
    <w:rsid w:val="009713B4"/>
    <w:rsid w:val="009714C9"/>
    <w:rsid w:val="00971D0F"/>
    <w:rsid w:val="009730E3"/>
    <w:rsid w:val="00973275"/>
    <w:rsid w:val="00973339"/>
    <w:rsid w:val="0097335A"/>
    <w:rsid w:val="009734E1"/>
    <w:rsid w:val="009736B8"/>
    <w:rsid w:val="009738FB"/>
    <w:rsid w:val="00973D75"/>
    <w:rsid w:val="00973EB3"/>
    <w:rsid w:val="00974797"/>
    <w:rsid w:val="009750AF"/>
    <w:rsid w:val="009751B4"/>
    <w:rsid w:val="00975488"/>
    <w:rsid w:val="009760FD"/>
    <w:rsid w:val="0097694B"/>
    <w:rsid w:val="00976C21"/>
    <w:rsid w:val="00976D54"/>
    <w:rsid w:val="00976DD4"/>
    <w:rsid w:val="00977104"/>
    <w:rsid w:val="00977170"/>
    <w:rsid w:val="0097764B"/>
    <w:rsid w:val="00977B63"/>
    <w:rsid w:val="00980277"/>
    <w:rsid w:val="00980916"/>
    <w:rsid w:val="00980D89"/>
    <w:rsid w:val="009823F8"/>
    <w:rsid w:val="00982C2F"/>
    <w:rsid w:val="00982E0E"/>
    <w:rsid w:val="00983774"/>
    <w:rsid w:val="00983A3C"/>
    <w:rsid w:val="00983E57"/>
    <w:rsid w:val="009841E4"/>
    <w:rsid w:val="00984519"/>
    <w:rsid w:val="00984D29"/>
    <w:rsid w:val="00984D7F"/>
    <w:rsid w:val="00984EDF"/>
    <w:rsid w:val="0098546E"/>
    <w:rsid w:val="009854BA"/>
    <w:rsid w:val="009856B5"/>
    <w:rsid w:val="00985DF0"/>
    <w:rsid w:val="00986047"/>
    <w:rsid w:val="009862A1"/>
    <w:rsid w:val="00986C4F"/>
    <w:rsid w:val="00986EE4"/>
    <w:rsid w:val="00987275"/>
    <w:rsid w:val="00987662"/>
    <w:rsid w:val="009879E5"/>
    <w:rsid w:val="009900FA"/>
    <w:rsid w:val="00990102"/>
    <w:rsid w:val="0099047C"/>
    <w:rsid w:val="00990571"/>
    <w:rsid w:val="00991239"/>
    <w:rsid w:val="00991887"/>
    <w:rsid w:val="00992456"/>
    <w:rsid w:val="0099261D"/>
    <w:rsid w:val="009928D9"/>
    <w:rsid w:val="00992F35"/>
    <w:rsid w:val="00993D93"/>
    <w:rsid w:val="00994E91"/>
    <w:rsid w:val="00994F5A"/>
    <w:rsid w:val="009952B8"/>
    <w:rsid w:val="009956AC"/>
    <w:rsid w:val="00996CBF"/>
    <w:rsid w:val="009973FA"/>
    <w:rsid w:val="0099772C"/>
    <w:rsid w:val="009A071C"/>
    <w:rsid w:val="009A0833"/>
    <w:rsid w:val="009A12A4"/>
    <w:rsid w:val="009A1FEE"/>
    <w:rsid w:val="009A2368"/>
    <w:rsid w:val="009A2396"/>
    <w:rsid w:val="009A2BE8"/>
    <w:rsid w:val="009A3C14"/>
    <w:rsid w:val="009A3FC5"/>
    <w:rsid w:val="009A4424"/>
    <w:rsid w:val="009A6CC0"/>
    <w:rsid w:val="009A746B"/>
    <w:rsid w:val="009A7822"/>
    <w:rsid w:val="009A7916"/>
    <w:rsid w:val="009A7943"/>
    <w:rsid w:val="009A79CC"/>
    <w:rsid w:val="009A7DFF"/>
    <w:rsid w:val="009A7E10"/>
    <w:rsid w:val="009B00E7"/>
    <w:rsid w:val="009B04C9"/>
    <w:rsid w:val="009B120F"/>
    <w:rsid w:val="009B14A9"/>
    <w:rsid w:val="009B175D"/>
    <w:rsid w:val="009B258A"/>
    <w:rsid w:val="009B27BF"/>
    <w:rsid w:val="009B462B"/>
    <w:rsid w:val="009B4C75"/>
    <w:rsid w:val="009B4DAA"/>
    <w:rsid w:val="009B53D1"/>
    <w:rsid w:val="009B5621"/>
    <w:rsid w:val="009B5C3D"/>
    <w:rsid w:val="009B619A"/>
    <w:rsid w:val="009B727B"/>
    <w:rsid w:val="009B7755"/>
    <w:rsid w:val="009C047A"/>
    <w:rsid w:val="009C131D"/>
    <w:rsid w:val="009C144D"/>
    <w:rsid w:val="009C168A"/>
    <w:rsid w:val="009C16EA"/>
    <w:rsid w:val="009C17FF"/>
    <w:rsid w:val="009C207E"/>
    <w:rsid w:val="009C2671"/>
    <w:rsid w:val="009C34E9"/>
    <w:rsid w:val="009C375D"/>
    <w:rsid w:val="009C3B2B"/>
    <w:rsid w:val="009C3F8E"/>
    <w:rsid w:val="009C4185"/>
    <w:rsid w:val="009C4484"/>
    <w:rsid w:val="009C5303"/>
    <w:rsid w:val="009C5F56"/>
    <w:rsid w:val="009C6949"/>
    <w:rsid w:val="009C704F"/>
    <w:rsid w:val="009C705C"/>
    <w:rsid w:val="009C7236"/>
    <w:rsid w:val="009C7327"/>
    <w:rsid w:val="009C77D2"/>
    <w:rsid w:val="009C7A2A"/>
    <w:rsid w:val="009C7FAB"/>
    <w:rsid w:val="009D0761"/>
    <w:rsid w:val="009D0CC8"/>
    <w:rsid w:val="009D14A6"/>
    <w:rsid w:val="009D17E2"/>
    <w:rsid w:val="009D18C1"/>
    <w:rsid w:val="009D19F9"/>
    <w:rsid w:val="009D255E"/>
    <w:rsid w:val="009D340A"/>
    <w:rsid w:val="009D4501"/>
    <w:rsid w:val="009D464C"/>
    <w:rsid w:val="009D5D05"/>
    <w:rsid w:val="009D5F1F"/>
    <w:rsid w:val="009D632F"/>
    <w:rsid w:val="009D70C4"/>
    <w:rsid w:val="009D7287"/>
    <w:rsid w:val="009D7CA6"/>
    <w:rsid w:val="009E022A"/>
    <w:rsid w:val="009E03D9"/>
    <w:rsid w:val="009E066E"/>
    <w:rsid w:val="009E0DFC"/>
    <w:rsid w:val="009E0E58"/>
    <w:rsid w:val="009E1D84"/>
    <w:rsid w:val="009E2324"/>
    <w:rsid w:val="009E35FB"/>
    <w:rsid w:val="009E4378"/>
    <w:rsid w:val="009E57DF"/>
    <w:rsid w:val="009E5B2A"/>
    <w:rsid w:val="009E5C23"/>
    <w:rsid w:val="009E6267"/>
    <w:rsid w:val="009E69D9"/>
    <w:rsid w:val="009E7FF3"/>
    <w:rsid w:val="009F19C9"/>
    <w:rsid w:val="009F27FE"/>
    <w:rsid w:val="009F30E8"/>
    <w:rsid w:val="009F38B9"/>
    <w:rsid w:val="009F4527"/>
    <w:rsid w:val="009F4963"/>
    <w:rsid w:val="009F55AF"/>
    <w:rsid w:val="009F56B3"/>
    <w:rsid w:val="009F57B6"/>
    <w:rsid w:val="009F58CD"/>
    <w:rsid w:val="009F5A1F"/>
    <w:rsid w:val="009F5B71"/>
    <w:rsid w:val="009F6220"/>
    <w:rsid w:val="009F641F"/>
    <w:rsid w:val="009F654F"/>
    <w:rsid w:val="009F660D"/>
    <w:rsid w:val="009F6864"/>
    <w:rsid w:val="009F6F76"/>
    <w:rsid w:val="009F7698"/>
    <w:rsid w:val="00A00029"/>
    <w:rsid w:val="00A00C59"/>
    <w:rsid w:val="00A00FFE"/>
    <w:rsid w:val="00A01081"/>
    <w:rsid w:val="00A01AF0"/>
    <w:rsid w:val="00A023C1"/>
    <w:rsid w:val="00A0386C"/>
    <w:rsid w:val="00A041FE"/>
    <w:rsid w:val="00A0670F"/>
    <w:rsid w:val="00A06F11"/>
    <w:rsid w:val="00A070F1"/>
    <w:rsid w:val="00A07A0A"/>
    <w:rsid w:val="00A07DF5"/>
    <w:rsid w:val="00A10318"/>
    <w:rsid w:val="00A10387"/>
    <w:rsid w:val="00A10B23"/>
    <w:rsid w:val="00A10D2B"/>
    <w:rsid w:val="00A11595"/>
    <w:rsid w:val="00A116B7"/>
    <w:rsid w:val="00A11829"/>
    <w:rsid w:val="00A11CD1"/>
    <w:rsid w:val="00A13868"/>
    <w:rsid w:val="00A13A77"/>
    <w:rsid w:val="00A1483C"/>
    <w:rsid w:val="00A14F46"/>
    <w:rsid w:val="00A1519B"/>
    <w:rsid w:val="00A15563"/>
    <w:rsid w:val="00A15C7E"/>
    <w:rsid w:val="00A16135"/>
    <w:rsid w:val="00A16749"/>
    <w:rsid w:val="00A174CB"/>
    <w:rsid w:val="00A17C4C"/>
    <w:rsid w:val="00A219BA"/>
    <w:rsid w:val="00A21D5D"/>
    <w:rsid w:val="00A22011"/>
    <w:rsid w:val="00A225B3"/>
    <w:rsid w:val="00A225DF"/>
    <w:rsid w:val="00A22DDE"/>
    <w:rsid w:val="00A23992"/>
    <w:rsid w:val="00A241BF"/>
    <w:rsid w:val="00A24EC7"/>
    <w:rsid w:val="00A26031"/>
    <w:rsid w:val="00A2669E"/>
    <w:rsid w:val="00A26817"/>
    <w:rsid w:val="00A276BA"/>
    <w:rsid w:val="00A30C9E"/>
    <w:rsid w:val="00A30D02"/>
    <w:rsid w:val="00A3275F"/>
    <w:rsid w:val="00A3298E"/>
    <w:rsid w:val="00A32992"/>
    <w:rsid w:val="00A32993"/>
    <w:rsid w:val="00A33BE2"/>
    <w:rsid w:val="00A33CA6"/>
    <w:rsid w:val="00A348E9"/>
    <w:rsid w:val="00A349DD"/>
    <w:rsid w:val="00A34A17"/>
    <w:rsid w:val="00A35662"/>
    <w:rsid w:val="00A36400"/>
    <w:rsid w:val="00A3663E"/>
    <w:rsid w:val="00A36C30"/>
    <w:rsid w:val="00A3794B"/>
    <w:rsid w:val="00A4026E"/>
    <w:rsid w:val="00A40BF3"/>
    <w:rsid w:val="00A41256"/>
    <w:rsid w:val="00A41B6B"/>
    <w:rsid w:val="00A41CF5"/>
    <w:rsid w:val="00A42417"/>
    <w:rsid w:val="00A42775"/>
    <w:rsid w:val="00A4393B"/>
    <w:rsid w:val="00A43C57"/>
    <w:rsid w:val="00A45519"/>
    <w:rsid w:val="00A45C2D"/>
    <w:rsid w:val="00A460F4"/>
    <w:rsid w:val="00A4642B"/>
    <w:rsid w:val="00A46D85"/>
    <w:rsid w:val="00A50B01"/>
    <w:rsid w:val="00A512FD"/>
    <w:rsid w:val="00A51577"/>
    <w:rsid w:val="00A51740"/>
    <w:rsid w:val="00A51837"/>
    <w:rsid w:val="00A520BC"/>
    <w:rsid w:val="00A53587"/>
    <w:rsid w:val="00A53AFD"/>
    <w:rsid w:val="00A53C16"/>
    <w:rsid w:val="00A54B77"/>
    <w:rsid w:val="00A54CA6"/>
    <w:rsid w:val="00A55185"/>
    <w:rsid w:val="00A55224"/>
    <w:rsid w:val="00A557CA"/>
    <w:rsid w:val="00A5604C"/>
    <w:rsid w:val="00A56A51"/>
    <w:rsid w:val="00A56D2E"/>
    <w:rsid w:val="00A5746C"/>
    <w:rsid w:val="00A5757A"/>
    <w:rsid w:val="00A5770F"/>
    <w:rsid w:val="00A57D69"/>
    <w:rsid w:val="00A600E5"/>
    <w:rsid w:val="00A60108"/>
    <w:rsid w:val="00A6050D"/>
    <w:rsid w:val="00A62EB0"/>
    <w:rsid w:val="00A63EE1"/>
    <w:rsid w:val="00A65D2E"/>
    <w:rsid w:val="00A66643"/>
    <w:rsid w:val="00A701A4"/>
    <w:rsid w:val="00A70639"/>
    <w:rsid w:val="00A70878"/>
    <w:rsid w:val="00A71051"/>
    <w:rsid w:val="00A711D2"/>
    <w:rsid w:val="00A72D78"/>
    <w:rsid w:val="00A730A1"/>
    <w:rsid w:val="00A730E5"/>
    <w:rsid w:val="00A73CA1"/>
    <w:rsid w:val="00A742A5"/>
    <w:rsid w:val="00A74DE8"/>
    <w:rsid w:val="00A7500D"/>
    <w:rsid w:val="00A7525D"/>
    <w:rsid w:val="00A75E73"/>
    <w:rsid w:val="00A75F81"/>
    <w:rsid w:val="00A76222"/>
    <w:rsid w:val="00A7678F"/>
    <w:rsid w:val="00A77333"/>
    <w:rsid w:val="00A775F7"/>
    <w:rsid w:val="00A80C23"/>
    <w:rsid w:val="00A80D07"/>
    <w:rsid w:val="00A8244C"/>
    <w:rsid w:val="00A83567"/>
    <w:rsid w:val="00A84EB2"/>
    <w:rsid w:val="00A851E6"/>
    <w:rsid w:val="00A85998"/>
    <w:rsid w:val="00A85C2A"/>
    <w:rsid w:val="00A85DC5"/>
    <w:rsid w:val="00A866B3"/>
    <w:rsid w:val="00A86EDB"/>
    <w:rsid w:val="00A86FD0"/>
    <w:rsid w:val="00A90911"/>
    <w:rsid w:val="00A90BB4"/>
    <w:rsid w:val="00A91291"/>
    <w:rsid w:val="00A91C31"/>
    <w:rsid w:val="00A91DF4"/>
    <w:rsid w:val="00A92437"/>
    <w:rsid w:val="00A92731"/>
    <w:rsid w:val="00A92FCA"/>
    <w:rsid w:val="00A93677"/>
    <w:rsid w:val="00A94F70"/>
    <w:rsid w:val="00A95447"/>
    <w:rsid w:val="00A96184"/>
    <w:rsid w:val="00A971D5"/>
    <w:rsid w:val="00A97439"/>
    <w:rsid w:val="00A97499"/>
    <w:rsid w:val="00A97782"/>
    <w:rsid w:val="00A97A39"/>
    <w:rsid w:val="00AA0223"/>
    <w:rsid w:val="00AA08D6"/>
    <w:rsid w:val="00AA3356"/>
    <w:rsid w:val="00AA34B0"/>
    <w:rsid w:val="00AA3592"/>
    <w:rsid w:val="00AA39B4"/>
    <w:rsid w:val="00AA58B8"/>
    <w:rsid w:val="00AA5ADA"/>
    <w:rsid w:val="00AA63EB"/>
    <w:rsid w:val="00AA6C77"/>
    <w:rsid w:val="00AA74E1"/>
    <w:rsid w:val="00AA7791"/>
    <w:rsid w:val="00AB0E19"/>
    <w:rsid w:val="00AB160C"/>
    <w:rsid w:val="00AB185D"/>
    <w:rsid w:val="00AB1AED"/>
    <w:rsid w:val="00AB22B0"/>
    <w:rsid w:val="00AB25D5"/>
    <w:rsid w:val="00AB26AC"/>
    <w:rsid w:val="00AB301A"/>
    <w:rsid w:val="00AB323E"/>
    <w:rsid w:val="00AB3566"/>
    <w:rsid w:val="00AB4160"/>
    <w:rsid w:val="00AB4D3E"/>
    <w:rsid w:val="00AB5657"/>
    <w:rsid w:val="00AB5677"/>
    <w:rsid w:val="00AB5DC4"/>
    <w:rsid w:val="00AB5ED4"/>
    <w:rsid w:val="00AB61E0"/>
    <w:rsid w:val="00AB67C2"/>
    <w:rsid w:val="00AB6A4F"/>
    <w:rsid w:val="00AB7315"/>
    <w:rsid w:val="00AB79DF"/>
    <w:rsid w:val="00AB7EB1"/>
    <w:rsid w:val="00AC09B5"/>
    <w:rsid w:val="00AC0CBC"/>
    <w:rsid w:val="00AC144C"/>
    <w:rsid w:val="00AC1674"/>
    <w:rsid w:val="00AC1D1F"/>
    <w:rsid w:val="00AC1F86"/>
    <w:rsid w:val="00AC2818"/>
    <w:rsid w:val="00AC3296"/>
    <w:rsid w:val="00AC3600"/>
    <w:rsid w:val="00AC3FF5"/>
    <w:rsid w:val="00AC4169"/>
    <w:rsid w:val="00AC4215"/>
    <w:rsid w:val="00AC435A"/>
    <w:rsid w:val="00AC4EC9"/>
    <w:rsid w:val="00AC5B65"/>
    <w:rsid w:val="00AC6223"/>
    <w:rsid w:val="00AC6546"/>
    <w:rsid w:val="00AC6F29"/>
    <w:rsid w:val="00AD0A15"/>
    <w:rsid w:val="00AD0D5A"/>
    <w:rsid w:val="00AD139E"/>
    <w:rsid w:val="00AD25FD"/>
    <w:rsid w:val="00AD2816"/>
    <w:rsid w:val="00AD3094"/>
    <w:rsid w:val="00AD3AAF"/>
    <w:rsid w:val="00AD45C1"/>
    <w:rsid w:val="00AD4D35"/>
    <w:rsid w:val="00AD5481"/>
    <w:rsid w:val="00AD5ABD"/>
    <w:rsid w:val="00AD668F"/>
    <w:rsid w:val="00AD6814"/>
    <w:rsid w:val="00AD68F7"/>
    <w:rsid w:val="00AD7779"/>
    <w:rsid w:val="00AE09AF"/>
    <w:rsid w:val="00AE1F90"/>
    <w:rsid w:val="00AE25A0"/>
    <w:rsid w:val="00AE3227"/>
    <w:rsid w:val="00AE374F"/>
    <w:rsid w:val="00AE3B4C"/>
    <w:rsid w:val="00AE41CD"/>
    <w:rsid w:val="00AE42FA"/>
    <w:rsid w:val="00AE5E40"/>
    <w:rsid w:val="00AE6309"/>
    <w:rsid w:val="00AE6824"/>
    <w:rsid w:val="00AE6F90"/>
    <w:rsid w:val="00AE7DE1"/>
    <w:rsid w:val="00AE7FE4"/>
    <w:rsid w:val="00AF061A"/>
    <w:rsid w:val="00AF0A0B"/>
    <w:rsid w:val="00AF0E25"/>
    <w:rsid w:val="00AF1711"/>
    <w:rsid w:val="00AF18A9"/>
    <w:rsid w:val="00AF3740"/>
    <w:rsid w:val="00AF3FF1"/>
    <w:rsid w:val="00AF4490"/>
    <w:rsid w:val="00AF44EC"/>
    <w:rsid w:val="00AF558D"/>
    <w:rsid w:val="00AF588C"/>
    <w:rsid w:val="00AF604B"/>
    <w:rsid w:val="00AF6443"/>
    <w:rsid w:val="00AF6B2D"/>
    <w:rsid w:val="00AF6B9D"/>
    <w:rsid w:val="00AF6DEB"/>
    <w:rsid w:val="00AF7107"/>
    <w:rsid w:val="00B002B3"/>
    <w:rsid w:val="00B011DD"/>
    <w:rsid w:val="00B01A04"/>
    <w:rsid w:val="00B01A2F"/>
    <w:rsid w:val="00B03812"/>
    <w:rsid w:val="00B0393C"/>
    <w:rsid w:val="00B04110"/>
    <w:rsid w:val="00B04C0D"/>
    <w:rsid w:val="00B04CE3"/>
    <w:rsid w:val="00B04D64"/>
    <w:rsid w:val="00B05C0A"/>
    <w:rsid w:val="00B05CB5"/>
    <w:rsid w:val="00B061B3"/>
    <w:rsid w:val="00B064DA"/>
    <w:rsid w:val="00B06CE3"/>
    <w:rsid w:val="00B07351"/>
    <w:rsid w:val="00B07C1B"/>
    <w:rsid w:val="00B10A45"/>
    <w:rsid w:val="00B10A53"/>
    <w:rsid w:val="00B10B6F"/>
    <w:rsid w:val="00B10E93"/>
    <w:rsid w:val="00B111CD"/>
    <w:rsid w:val="00B12CC0"/>
    <w:rsid w:val="00B12CF7"/>
    <w:rsid w:val="00B136EB"/>
    <w:rsid w:val="00B13C61"/>
    <w:rsid w:val="00B1444C"/>
    <w:rsid w:val="00B14D35"/>
    <w:rsid w:val="00B15624"/>
    <w:rsid w:val="00B156A6"/>
    <w:rsid w:val="00B15EB7"/>
    <w:rsid w:val="00B161A5"/>
    <w:rsid w:val="00B169F7"/>
    <w:rsid w:val="00B1793D"/>
    <w:rsid w:val="00B17A56"/>
    <w:rsid w:val="00B20073"/>
    <w:rsid w:val="00B20110"/>
    <w:rsid w:val="00B22517"/>
    <w:rsid w:val="00B22B3A"/>
    <w:rsid w:val="00B23A99"/>
    <w:rsid w:val="00B2583A"/>
    <w:rsid w:val="00B25AA9"/>
    <w:rsid w:val="00B25DA9"/>
    <w:rsid w:val="00B26F98"/>
    <w:rsid w:val="00B27351"/>
    <w:rsid w:val="00B275D6"/>
    <w:rsid w:val="00B303C5"/>
    <w:rsid w:val="00B30B05"/>
    <w:rsid w:val="00B3164B"/>
    <w:rsid w:val="00B31AEE"/>
    <w:rsid w:val="00B31D9D"/>
    <w:rsid w:val="00B3309A"/>
    <w:rsid w:val="00B33F34"/>
    <w:rsid w:val="00B34112"/>
    <w:rsid w:val="00B35354"/>
    <w:rsid w:val="00B353CC"/>
    <w:rsid w:val="00B358D6"/>
    <w:rsid w:val="00B35A4B"/>
    <w:rsid w:val="00B36740"/>
    <w:rsid w:val="00B36D3B"/>
    <w:rsid w:val="00B37079"/>
    <w:rsid w:val="00B4056A"/>
    <w:rsid w:val="00B40A63"/>
    <w:rsid w:val="00B40AA3"/>
    <w:rsid w:val="00B40D74"/>
    <w:rsid w:val="00B412A6"/>
    <w:rsid w:val="00B4150D"/>
    <w:rsid w:val="00B4161E"/>
    <w:rsid w:val="00B416DA"/>
    <w:rsid w:val="00B4171C"/>
    <w:rsid w:val="00B41B76"/>
    <w:rsid w:val="00B425A7"/>
    <w:rsid w:val="00B42980"/>
    <w:rsid w:val="00B42A0B"/>
    <w:rsid w:val="00B4351C"/>
    <w:rsid w:val="00B437B5"/>
    <w:rsid w:val="00B452DB"/>
    <w:rsid w:val="00B4535D"/>
    <w:rsid w:val="00B4622A"/>
    <w:rsid w:val="00B46BC1"/>
    <w:rsid w:val="00B46C15"/>
    <w:rsid w:val="00B477B2"/>
    <w:rsid w:val="00B47C42"/>
    <w:rsid w:val="00B500C3"/>
    <w:rsid w:val="00B50538"/>
    <w:rsid w:val="00B5063E"/>
    <w:rsid w:val="00B50F1F"/>
    <w:rsid w:val="00B524EB"/>
    <w:rsid w:val="00B52920"/>
    <w:rsid w:val="00B52AA1"/>
    <w:rsid w:val="00B52E66"/>
    <w:rsid w:val="00B542E0"/>
    <w:rsid w:val="00B55049"/>
    <w:rsid w:val="00B55539"/>
    <w:rsid w:val="00B55900"/>
    <w:rsid w:val="00B55E99"/>
    <w:rsid w:val="00B56444"/>
    <w:rsid w:val="00B56A1E"/>
    <w:rsid w:val="00B57295"/>
    <w:rsid w:val="00B573CD"/>
    <w:rsid w:val="00B57983"/>
    <w:rsid w:val="00B57C44"/>
    <w:rsid w:val="00B603E8"/>
    <w:rsid w:val="00B60D95"/>
    <w:rsid w:val="00B61B9F"/>
    <w:rsid w:val="00B61DB5"/>
    <w:rsid w:val="00B6250C"/>
    <w:rsid w:val="00B62BED"/>
    <w:rsid w:val="00B62EF2"/>
    <w:rsid w:val="00B634D5"/>
    <w:rsid w:val="00B63F6D"/>
    <w:rsid w:val="00B63FE4"/>
    <w:rsid w:val="00B640AB"/>
    <w:rsid w:val="00B646DE"/>
    <w:rsid w:val="00B658F1"/>
    <w:rsid w:val="00B663B7"/>
    <w:rsid w:val="00B66469"/>
    <w:rsid w:val="00B665CB"/>
    <w:rsid w:val="00B66CE6"/>
    <w:rsid w:val="00B67017"/>
    <w:rsid w:val="00B67A82"/>
    <w:rsid w:val="00B70E51"/>
    <w:rsid w:val="00B718B8"/>
    <w:rsid w:val="00B731B7"/>
    <w:rsid w:val="00B74A12"/>
    <w:rsid w:val="00B74A35"/>
    <w:rsid w:val="00B74EC9"/>
    <w:rsid w:val="00B75065"/>
    <w:rsid w:val="00B757CF"/>
    <w:rsid w:val="00B75BEB"/>
    <w:rsid w:val="00B75CA9"/>
    <w:rsid w:val="00B75D00"/>
    <w:rsid w:val="00B75F65"/>
    <w:rsid w:val="00B76318"/>
    <w:rsid w:val="00B76665"/>
    <w:rsid w:val="00B7684C"/>
    <w:rsid w:val="00B76BE3"/>
    <w:rsid w:val="00B770ED"/>
    <w:rsid w:val="00B771AD"/>
    <w:rsid w:val="00B775E3"/>
    <w:rsid w:val="00B808A5"/>
    <w:rsid w:val="00B809D1"/>
    <w:rsid w:val="00B809E0"/>
    <w:rsid w:val="00B80DC2"/>
    <w:rsid w:val="00B81084"/>
    <w:rsid w:val="00B8137B"/>
    <w:rsid w:val="00B81ABA"/>
    <w:rsid w:val="00B820F0"/>
    <w:rsid w:val="00B82446"/>
    <w:rsid w:val="00B82E55"/>
    <w:rsid w:val="00B8306E"/>
    <w:rsid w:val="00B83426"/>
    <w:rsid w:val="00B8363F"/>
    <w:rsid w:val="00B84024"/>
    <w:rsid w:val="00B84375"/>
    <w:rsid w:val="00B844E8"/>
    <w:rsid w:val="00B8484A"/>
    <w:rsid w:val="00B848B8"/>
    <w:rsid w:val="00B84A25"/>
    <w:rsid w:val="00B84A27"/>
    <w:rsid w:val="00B8546A"/>
    <w:rsid w:val="00B85ADE"/>
    <w:rsid w:val="00B85DCA"/>
    <w:rsid w:val="00B865D2"/>
    <w:rsid w:val="00B8741F"/>
    <w:rsid w:val="00B87749"/>
    <w:rsid w:val="00B87970"/>
    <w:rsid w:val="00B879C9"/>
    <w:rsid w:val="00B90698"/>
    <w:rsid w:val="00B908B6"/>
    <w:rsid w:val="00B90BD2"/>
    <w:rsid w:val="00B90CC9"/>
    <w:rsid w:val="00B90D39"/>
    <w:rsid w:val="00B91812"/>
    <w:rsid w:val="00B9230A"/>
    <w:rsid w:val="00B92E5A"/>
    <w:rsid w:val="00B930A1"/>
    <w:rsid w:val="00B930F5"/>
    <w:rsid w:val="00B93EF8"/>
    <w:rsid w:val="00B940A3"/>
    <w:rsid w:val="00B940CE"/>
    <w:rsid w:val="00B94396"/>
    <w:rsid w:val="00B9450C"/>
    <w:rsid w:val="00B95C88"/>
    <w:rsid w:val="00B97AD0"/>
    <w:rsid w:val="00BA0904"/>
    <w:rsid w:val="00BA0AEF"/>
    <w:rsid w:val="00BA1426"/>
    <w:rsid w:val="00BA154E"/>
    <w:rsid w:val="00BA164E"/>
    <w:rsid w:val="00BA22D9"/>
    <w:rsid w:val="00BA2CE7"/>
    <w:rsid w:val="00BA2F2C"/>
    <w:rsid w:val="00BA32E8"/>
    <w:rsid w:val="00BA3884"/>
    <w:rsid w:val="00BA3AE0"/>
    <w:rsid w:val="00BA3EFE"/>
    <w:rsid w:val="00BA4C5C"/>
    <w:rsid w:val="00BA577B"/>
    <w:rsid w:val="00BA5AD7"/>
    <w:rsid w:val="00BA6C79"/>
    <w:rsid w:val="00BA74F5"/>
    <w:rsid w:val="00BB05C7"/>
    <w:rsid w:val="00BB07D1"/>
    <w:rsid w:val="00BB0B23"/>
    <w:rsid w:val="00BB187C"/>
    <w:rsid w:val="00BB1C76"/>
    <w:rsid w:val="00BB1DAB"/>
    <w:rsid w:val="00BB219C"/>
    <w:rsid w:val="00BB2395"/>
    <w:rsid w:val="00BB2B1A"/>
    <w:rsid w:val="00BB2ECB"/>
    <w:rsid w:val="00BB3036"/>
    <w:rsid w:val="00BB34BF"/>
    <w:rsid w:val="00BB3D26"/>
    <w:rsid w:val="00BB4557"/>
    <w:rsid w:val="00BB4990"/>
    <w:rsid w:val="00BB5CF1"/>
    <w:rsid w:val="00BB617C"/>
    <w:rsid w:val="00BB6207"/>
    <w:rsid w:val="00BB63A3"/>
    <w:rsid w:val="00BB660A"/>
    <w:rsid w:val="00BB69A5"/>
    <w:rsid w:val="00BB6BE6"/>
    <w:rsid w:val="00BC05CD"/>
    <w:rsid w:val="00BC2457"/>
    <w:rsid w:val="00BC2CEE"/>
    <w:rsid w:val="00BC2DFA"/>
    <w:rsid w:val="00BC32B2"/>
    <w:rsid w:val="00BC36C9"/>
    <w:rsid w:val="00BC3C06"/>
    <w:rsid w:val="00BC4375"/>
    <w:rsid w:val="00BC4B1E"/>
    <w:rsid w:val="00BC5608"/>
    <w:rsid w:val="00BC5737"/>
    <w:rsid w:val="00BC5AF9"/>
    <w:rsid w:val="00BC6504"/>
    <w:rsid w:val="00BC73DF"/>
    <w:rsid w:val="00BD0296"/>
    <w:rsid w:val="00BD08F8"/>
    <w:rsid w:val="00BD1141"/>
    <w:rsid w:val="00BD131B"/>
    <w:rsid w:val="00BD1471"/>
    <w:rsid w:val="00BD194F"/>
    <w:rsid w:val="00BD1A4B"/>
    <w:rsid w:val="00BD1BAC"/>
    <w:rsid w:val="00BD2299"/>
    <w:rsid w:val="00BD2BBC"/>
    <w:rsid w:val="00BD39E3"/>
    <w:rsid w:val="00BD468D"/>
    <w:rsid w:val="00BD502D"/>
    <w:rsid w:val="00BD5055"/>
    <w:rsid w:val="00BD52E4"/>
    <w:rsid w:val="00BD653B"/>
    <w:rsid w:val="00BD6848"/>
    <w:rsid w:val="00BD6E2F"/>
    <w:rsid w:val="00BD6FD8"/>
    <w:rsid w:val="00BD7372"/>
    <w:rsid w:val="00BD7533"/>
    <w:rsid w:val="00BD7C6D"/>
    <w:rsid w:val="00BE0219"/>
    <w:rsid w:val="00BE0263"/>
    <w:rsid w:val="00BE072A"/>
    <w:rsid w:val="00BE084B"/>
    <w:rsid w:val="00BE091F"/>
    <w:rsid w:val="00BE0CBD"/>
    <w:rsid w:val="00BE1783"/>
    <w:rsid w:val="00BE2137"/>
    <w:rsid w:val="00BE2241"/>
    <w:rsid w:val="00BE2A08"/>
    <w:rsid w:val="00BE2B3E"/>
    <w:rsid w:val="00BE2C0C"/>
    <w:rsid w:val="00BE39AE"/>
    <w:rsid w:val="00BE3D69"/>
    <w:rsid w:val="00BE3F63"/>
    <w:rsid w:val="00BE4125"/>
    <w:rsid w:val="00BE42E4"/>
    <w:rsid w:val="00BE6115"/>
    <w:rsid w:val="00BE6350"/>
    <w:rsid w:val="00BE739A"/>
    <w:rsid w:val="00BF0871"/>
    <w:rsid w:val="00BF091B"/>
    <w:rsid w:val="00BF114E"/>
    <w:rsid w:val="00BF30DA"/>
    <w:rsid w:val="00BF3E45"/>
    <w:rsid w:val="00BF4172"/>
    <w:rsid w:val="00BF464E"/>
    <w:rsid w:val="00BF489A"/>
    <w:rsid w:val="00BF4A11"/>
    <w:rsid w:val="00BF53DF"/>
    <w:rsid w:val="00BF5EF0"/>
    <w:rsid w:val="00BF614C"/>
    <w:rsid w:val="00BF75C5"/>
    <w:rsid w:val="00BF7660"/>
    <w:rsid w:val="00BF7A9A"/>
    <w:rsid w:val="00BF7AD7"/>
    <w:rsid w:val="00BF7E0D"/>
    <w:rsid w:val="00BF7F89"/>
    <w:rsid w:val="00C00371"/>
    <w:rsid w:val="00C00A15"/>
    <w:rsid w:val="00C01143"/>
    <w:rsid w:val="00C013BE"/>
    <w:rsid w:val="00C014D5"/>
    <w:rsid w:val="00C01C97"/>
    <w:rsid w:val="00C0202E"/>
    <w:rsid w:val="00C02AC2"/>
    <w:rsid w:val="00C037CF"/>
    <w:rsid w:val="00C03BA5"/>
    <w:rsid w:val="00C03FE5"/>
    <w:rsid w:val="00C041FD"/>
    <w:rsid w:val="00C042B4"/>
    <w:rsid w:val="00C04639"/>
    <w:rsid w:val="00C0486F"/>
    <w:rsid w:val="00C04B8A"/>
    <w:rsid w:val="00C055C9"/>
    <w:rsid w:val="00C05805"/>
    <w:rsid w:val="00C060D7"/>
    <w:rsid w:val="00C0616A"/>
    <w:rsid w:val="00C065AD"/>
    <w:rsid w:val="00C075D6"/>
    <w:rsid w:val="00C07C5A"/>
    <w:rsid w:val="00C1012F"/>
    <w:rsid w:val="00C10695"/>
    <w:rsid w:val="00C10D82"/>
    <w:rsid w:val="00C11154"/>
    <w:rsid w:val="00C11492"/>
    <w:rsid w:val="00C11661"/>
    <w:rsid w:val="00C118DF"/>
    <w:rsid w:val="00C12CCC"/>
    <w:rsid w:val="00C14FFA"/>
    <w:rsid w:val="00C15F91"/>
    <w:rsid w:val="00C16B87"/>
    <w:rsid w:val="00C16E2B"/>
    <w:rsid w:val="00C16E54"/>
    <w:rsid w:val="00C17A0C"/>
    <w:rsid w:val="00C20889"/>
    <w:rsid w:val="00C20B34"/>
    <w:rsid w:val="00C20D91"/>
    <w:rsid w:val="00C20ECB"/>
    <w:rsid w:val="00C210A2"/>
    <w:rsid w:val="00C21AB1"/>
    <w:rsid w:val="00C21C4D"/>
    <w:rsid w:val="00C21FE2"/>
    <w:rsid w:val="00C226EF"/>
    <w:rsid w:val="00C22E49"/>
    <w:rsid w:val="00C234FE"/>
    <w:rsid w:val="00C23807"/>
    <w:rsid w:val="00C23831"/>
    <w:rsid w:val="00C23E45"/>
    <w:rsid w:val="00C240FD"/>
    <w:rsid w:val="00C24B6E"/>
    <w:rsid w:val="00C257AB"/>
    <w:rsid w:val="00C25978"/>
    <w:rsid w:val="00C26B3F"/>
    <w:rsid w:val="00C27DC5"/>
    <w:rsid w:val="00C304B7"/>
    <w:rsid w:val="00C31B7F"/>
    <w:rsid w:val="00C31CD2"/>
    <w:rsid w:val="00C31E25"/>
    <w:rsid w:val="00C32DE8"/>
    <w:rsid w:val="00C330C2"/>
    <w:rsid w:val="00C33C0F"/>
    <w:rsid w:val="00C33C7F"/>
    <w:rsid w:val="00C3507F"/>
    <w:rsid w:val="00C356EB"/>
    <w:rsid w:val="00C3625A"/>
    <w:rsid w:val="00C36472"/>
    <w:rsid w:val="00C36794"/>
    <w:rsid w:val="00C36B08"/>
    <w:rsid w:val="00C37403"/>
    <w:rsid w:val="00C42044"/>
    <w:rsid w:val="00C42599"/>
    <w:rsid w:val="00C425F3"/>
    <w:rsid w:val="00C432AD"/>
    <w:rsid w:val="00C43635"/>
    <w:rsid w:val="00C438C9"/>
    <w:rsid w:val="00C44A52"/>
    <w:rsid w:val="00C457CE"/>
    <w:rsid w:val="00C459D2"/>
    <w:rsid w:val="00C45D14"/>
    <w:rsid w:val="00C4636F"/>
    <w:rsid w:val="00C4671A"/>
    <w:rsid w:val="00C467AD"/>
    <w:rsid w:val="00C46BB5"/>
    <w:rsid w:val="00C47020"/>
    <w:rsid w:val="00C5041C"/>
    <w:rsid w:val="00C50B63"/>
    <w:rsid w:val="00C51A0A"/>
    <w:rsid w:val="00C520A1"/>
    <w:rsid w:val="00C52387"/>
    <w:rsid w:val="00C5271E"/>
    <w:rsid w:val="00C53557"/>
    <w:rsid w:val="00C54B21"/>
    <w:rsid w:val="00C54CDA"/>
    <w:rsid w:val="00C54F56"/>
    <w:rsid w:val="00C551C1"/>
    <w:rsid w:val="00C55608"/>
    <w:rsid w:val="00C56601"/>
    <w:rsid w:val="00C567C3"/>
    <w:rsid w:val="00C5741E"/>
    <w:rsid w:val="00C5798E"/>
    <w:rsid w:val="00C57A21"/>
    <w:rsid w:val="00C60590"/>
    <w:rsid w:val="00C61120"/>
    <w:rsid w:val="00C61652"/>
    <w:rsid w:val="00C6210D"/>
    <w:rsid w:val="00C632B0"/>
    <w:rsid w:val="00C63751"/>
    <w:rsid w:val="00C64193"/>
    <w:rsid w:val="00C647B6"/>
    <w:rsid w:val="00C64887"/>
    <w:rsid w:val="00C64A68"/>
    <w:rsid w:val="00C653EE"/>
    <w:rsid w:val="00C65661"/>
    <w:rsid w:val="00C66A97"/>
    <w:rsid w:val="00C66DC8"/>
    <w:rsid w:val="00C6729D"/>
    <w:rsid w:val="00C6732D"/>
    <w:rsid w:val="00C7026B"/>
    <w:rsid w:val="00C70921"/>
    <w:rsid w:val="00C71124"/>
    <w:rsid w:val="00C714D5"/>
    <w:rsid w:val="00C728EF"/>
    <w:rsid w:val="00C72C8B"/>
    <w:rsid w:val="00C735C6"/>
    <w:rsid w:val="00C73899"/>
    <w:rsid w:val="00C73973"/>
    <w:rsid w:val="00C74230"/>
    <w:rsid w:val="00C748B2"/>
    <w:rsid w:val="00C74D1D"/>
    <w:rsid w:val="00C74E80"/>
    <w:rsid w:val="00C75B8C"/>
    <w:rsid w:val="00C762CE"/>
    <w:rsid w:val="00C763EB"/>
    <w:rsid w:val="00C76BD9"/>
    <w:rsid w:val="00C76DE9"/>
    <w:rsid w:val="00C76F29"/>
    <w:rsid w:val="00C778FA"/>
    <w:rsid w:val="00C77909"/>
    <w:rsid w:val="00C77A7E"/>
    <w:rsid w:val="00C8015D"/>
    <w:rsid w:val="00C80686"/>
    <w:rsid w:val="00C80714"/>
    <w:rsid w:val="00C80CE8"/>
    <w:rsid w:val="00C80FD5"/>
    <w:rsid w:val="00C82A5D"/>
    <w:rsid w:val="00C837AE"/>
    <w:rsid w:val="00C84A78"/>
    <w:rsid w:val="00C84C7B"/>
    <w:rsid w:val="00C84D27"/>
    <w:rsid w:val="00C865AC"/>
    <w:rsid w:val="00C87581"/>
    <w:rsid w:val="00C87698"/>
    <w:rsid w:val="00C9023D"/>
    <w:rsid w:val="00C90D59"/>
    <w:rsid w:val="00C91516"/>
    <w:rsid w:val="00C93862"/>
    <w:rsid w:val="00C93C54"/>
    <w:rsid w:val="00C941ED"/>
    <w:rsid w:val="00C94ABA"/>
    <w:rsid w:val="00C94EDC"/>
    <w:rsid w:val="00C9636F"/>
    <w:rsid w:val="00C96FEF"/>
    <w:rsid w:val="00C97E1A"/>
    <w:rsid w:val="00CA003F"/>
    <w:rsid w:val="00CA025E"/>
    <w:rsid w:val="00CA0559"/>
    <w:rsid w:val="00CA0935"/>
    <w:rsid w:val="00CA0F80"/>
    <w:rsid w:val="00CA167E"/>
    <w:rsid w:val="00CA29C5"/>
    <w:rsid w:val="00CA2A02"/>
    <w:rsid w:val="00CA315E"/>
    <w:rsid w:val="00CA34C4"/>
    <w:rsid w:val="00CA3771"/>
    <w:rsid w:val="00CA3853"/>
    <w:rsid w:val="00CA4323"/>
    <w:rsid w:val="00CA4904"/>
    <w:rsid w:val="00CA4A02"/>
    <w:rsid w:val="00CA51A4"/>
    <w:rsid w:val="00CA524B"/>
    <w:rsid w:val="00CA56AD"/>
    <w:rsid w:val="00CA7395"/>
    <w:rsid w:val="00CB118F"/>
    <w:rsid w:val="00CB1596"/>
    <w:rsid w:val="00CB2F66"/>
    <w:rsid w:val="00CB3259"/>
    <w:rsid w:val="00CB4C5A"/>
    <w:rsid w:val="00CB5EA9"/>
    <w:rsid w:val="00CB5EC6"/>
    <w:rsid w:val="00CB5FAD"/>
    <w:rsid w:val="00CB62AF"/>
    <w:rsid w:val="00CB6369"/>
    <w:rsid w:val="00CB645D"/>
    <w:rsid w:val="00CB6C61"/>
    <w:rsid w:val="00CB6E74"/>
    <w:rsid w:val="00CB7680"/>
    <w:rsid w:val="00CC0384"/>
    <w:rsid w:val="00CC0745"/>
    <w:rsid w:val="00CC0D4D"/>
    <w:rsid w:val="00CC16CF"/>
    <w:rsid w:val="00CC23B1"/>
    <w:rsid w:val="00CC2439"/>
    <w:rsid w:val="00CC2F3D"/>
    <w:rsid w:val="00CC310E"/>
    <w:rsid w:val="00CC35BA"/>
    <w:rsid w:val="00CC47FF"/>
    <w:rsid w:val="00CC4D39"/>
    <w:rsid w:val="00CC5305"/>
    <w:rsid w:val="00CC550A"/>
    <w:rsid w:val="00CC6261"/>
    <w:rsid w:val="00CC6742"/>
    <w:rsid w:val="00CC6C5A"/>
    <w:rsid w:val="00CC70D5"/>
    <w:rsid w:val="00CC71BA"/>
    <w:rsid w:val="00CC7A8D"/>
    <w:rsid w:val="00CC7B07"/>
    <w:rsid w:val="00CD0470"/>
    <w:rsid w:val="00CD0780"/>
    <w:rsid w:val="00CD07B3"/>
    <w:rsid w:val="00CD1101"/>
    <w:rsid w:val="00CD24DA"/>
    <w:rsid w:val="00CD2F31"/>
    <w:rsid w:val="00CD2FAD"/>
    <w:rsid w:val="00CD3836"/>
    <w:rsid w:val="00CD3901"/>
    <w:rsid w:val="00CD3906"/>
    <w:rsid w:val="00CD3B37"/>
    <w:rsid w:val="00CD464F"/>
    <w:rsid w:val="00CD532A"/>
    <w:rsid w:val="00CD5577"/>
    <w:rsid w:val="00CD64CA"/>
    <w:rsid w:val="00CD74E4"/>
    <w:rsid w:val="00CD7BF2"/>
    <w:rsid w:val="00CD7CA4"/>
    <w:rsid w:val="00CE0040"/>
    <w:rsid w:val="00CE02E9"/>
    <w:rsid w:val="00CE0E4C"/>
    <w:rsid w:val="00CE1509"/>
    <w:rsid w:val="00CE1556"/>
    <w:rsid w:val="00CE16FF"/>
    <w:rsid w:val="00CE1726"/>
    <w:rsid w:val="00CE1B46"/>
    <w:rsid w:val="00CE1C52"/>
    <w:rsid w:val="00CE1D0F"/>
    <w:rsid w:val="00CE251B"/>
    <w:rsid w:val="00CE35C7"/>
    <w:rsid w:val="00CE3667"/>
    <w:rsid w:val="00CE3E8C"/>
    <w:rsid w:val="00CE3F16"/>
    <w:rsid w:val="00CE4029"/>
    <w:rsid w:val="00CE4053"/>
    <w:rsid w:val="00CE524F"/>
    <w:rsid w:val="00CE70F3"/>
    <w:rsid w:val="00CF0AFF"/>
    <w:rsid w:val="00CF0D07"/>
    <w:rsid w:val="00CF11D5"/>
    <w:rsid w:val="00CF11F0"/>
    <w:rsid w:val="00CF2396"/>
    <w:rsid w:val="00CF355B"/>
    <w:rsid w:val="00CF36A1"/>
    <w:rsid w:val="00CF3A76"/>
    <w:rsid w:val="00CF3E5D"/>
    <w:rsid w:val="00CF3F93"/>
    <w:rsid w:val="00CF41D5"/>
    <w:rsid w:val="00CF606C"/>
    <w:rsid w:val="00CF6D51"/>
    <w:rsid w:val="00CF7382"/>
    <w:rsid w:val="00D00043"/>
    <w:rsid w:val="00D0039B"/>
    <w:rsid w:val="00D00550"/>
    <w:rsid w:val="00D00624"/>
    <w:rsid w:val="00D00C58"/>
    <w:rsid w:val="00D025E6"/>
    <w:rsid w:val="00D03439"/>
    <w:rsid w:val="00D034DA"/>
    <w:rsid w:val="00D0394D"/>
    <w:rsid w:val="00D039DD"/>
    <w:rsid w:val="00D03E44"/>
    <w:rsid w:val="00D046C8"/>
    <w:rsid w:val="00D050D4"/>
    <w:rsid w:val="00D053B8"/>
    <w:rsid w:val="00D05F7C"/>
    <w:rsid w:val="00D06066"/>
    <w:rsid w:val="00D060FB"/>
    <w:rsid w:val="00D06A37"/>
    <w:rsid w:val="00D06AFD"/>
    <w:rsid w:val="00D0760D"/>
    <w:rsid w:val="00D100FE"/>
    <w:rsid w:val="00D10551"/>
    <w:rsid w:val="00D10A52"/>
    <w:rsid w:val="00D11C82"/>
    <w:rsid w:val="00D13283"/>
    <w:rsid w:val="00D13414"/>
    <w:rsid w:val="00D15C58"/>
    <w:rsid w:val="00D1609B"/>
    <w:rsid w:val="00D16A86"/>
    <w:rsid w:val="00D17011"/>
    <w:rsid w:val="00D172D7"/>
    <w:rsid w:val="00D17937"/>
    <w:rsid w:val="00D17D7E"/>
    <w:rsid w:val="00D20E69"/>
    <w:rsid w:val="00D20EE8"/>
    <w:rsid w:val="00D21590"/>
    <w:rsid w:val="00D2177E"/>
    <w:rsid w:val="00D217D1"/>
    <w:rsid w:val="00D21C28"/>
    <w:rsid w:val="00D21E95"/>
    <w:rsid w:val="00D22727"/>
    <w:rsid w:val="00D22776"/>
    <w:rsid w:val="00D230DB"/>
    <w:rsid w:val="00D23129"/>
    <w:rsid w:val="00D231A7"/>
    <w:rsid w:val="00D240FD"/>
    <w:rsid w:val="00D248B1"/>
    <w:rsid w:val="00D248F1"/>
    <w:rsid w:val="00D24DF5"/>
    <w:rsid w:val="00D25443"/>
    <w:rsid w:val="00D25544"/>
    <w:rsid w:val="00D25906"/>
    <w:rsid w:val="00D25C26"/>
    <w:rsid w:val="00D25C3F"/>
    <w:rsid w:val="00D261C8"/>
    <w:rsid w:val="00D26392"/>
    <w:rsid w:val="00D26423"/>
    <w:rsid w:val="00D26D46"/>
    <w:rsid w:val="00D2728F"/>
    <w:rsid w:val="00D276FC"/>
    <w:rsid w:val="00D27A12"/>
    <w:rsid w:val="00D27A70"/>
    <w:rsid w:val="00D321DD"/>
    <w:rsid w:val="00D32434"/>
    <w:rsid w:val="00D3246D"/>
    <w:rsid w:val="00D33A22"/>
    <w:rsid w:val="00D345EC"/>
    <w:rsid w:val="00D354A6"/>
    <w:rsid w:val="00D35538"/>
    <w:rsid w:val="00D35844"/>
    <w:rsid w:val="00D3638E"/>
    <w:rsid w:val="00D36C4F"/>
    <w:rsid w:val="00D371D1"/>
    <w:rsid w:val="00D37944"/>
    <w:rsid w:val="00D37A8D"/>
    <w:rsid w:val="00D4055C"/>
    <w:rsid w:val="00D40EFC"/>
    <w:rsid w:val="00D40FC5"/>
    <w:rsid w:val="00D41A18"/>
    <w:rsid w:val="00D41D64"/>
    <w:rsid w:val="00D4204E"/>
    <w:rsid w:val="00D42A8A"/>
    <w:rsid w:val="00D42C63"/>
    <w:rsid w:val="00D4389F"/>
    <w:rsid w:val="00D43EB8"/>
    <w:rsid w:val="00D43FE7"/>
    <w:rsid w:val="00D44B6E"/>
    <w:rsid w:val="00D44C55"/>
    <w:rsid w:val="00D44D6F"/>
    <w:rsid w:val="00D4553B"/>
    <w:rsid w:val="00D4636F"/>
    <w:rsid w:val="00D46689"/>
    <w:rsid w:val="00D47F24"/>
    <w:rsid w:val="00D5065F"/>
    <w:rsid w:val="00D50743"/>
    <w:rsid w:val="00D50D52"/>
    <w:rsid w:val="00D50E4E"/>
    <w:rsid w:val="00D51A25"/>
    <w:rsid w:val="00D51BF6"/>
    <w:rsid w:val="00D51C8C"/>
    <w:rsid w:val="00D5310A"/>
    <w:rsid w:val="00D53862"/>
    <w:rsid w:val="00D53D35"/>
    <w:rsid w:val="00D54194"/>
    <w:rsid w:val="00D54D3C"/>
    <w:rsid w:val="00D55DD1"/>
    <w:rsid w:val="00D55F02"/>
    <w:rsid w:val="00D56C9F"/>
    <w:rsid w:val="00D57C43"/>
    <w:rsid w:val="00D6037E"/>
    <w:rsid w:val="00D614F6"/>
    <w:rsid w:val="00D62E69"/>
    <w:rsid w:val="00D63802"/>
    <w:rsid w:val="00D64696"/>
    <w:rsid w:val="00D65162"/>
    <w:rsid w:val="00D65BE2"/>
    <w:rsid w:val="00D660FF"/>
    <w:rsid w:val="00D72487"/>
    <w:rsid w:val="00D72742"/>
    <w:rsid w:val="00D72829"/>
    <w:rsid w:val="00D72C4A"/>
    <w:rsid w:val="00D76129"/>
    <w:rsid w:val="00D76472"/>
    <w:rsid w:val="00D76578"/>
    <w:rsid w:val="00D771A1"/>
    <w:rsid w:val="00D7726B"/>
    <w:rsid w:val="00D777A0"/>
    <w:rsid w:val="00D777CE"/>
    <w:rsid w:val="00D77DCE"/>
    <w:rsid w:val="00D800A6"/>
    <w:rsid w:val="00D80197"/>
    <w:rsid w:val="00D802FC"/>
    <w:rsid w:val="00D80DCF"/>
    <w:rsid w:val="00D8181B"/>
    <w:rsid w:val="00D81CDA"/>
    <w:rsid w:val="00D821DC"/>
    <w:rsid w:val="00D8223B"/>
    <w:rsid w:val="00D82484"/>
    <w:rsid w:val="00D825E7"/>
    <w:rsid w:val="00D830A7"/>
    <w:rsid w:val="00D83550"/>
    <w:rsid w:val="00D8386E"/>
    <w:rsid w:val="00D843A2"/>
    <w:rsid w:val="00D8450F"/>
    <w:rsid w:val="00D85520"/>
    <w:rsid w:val="00D856AB"/>
    <w:rsid w:val="00D85B16"/>
    <w:rsid w:val="00D86675"/>
    <w:rsid w:val="00D86A9A"/>
    <w:rsid w:val="00D86AF6"/>
    <w:rsid w:val="00D86E3A"/>
    <w:rsid w:val="00D87267"/>
    <w:rsid w:val="00D87BD1"/>
    <w:rsid w:val="00D87EBC"/>
    <w:rsid w:val="00D87EEC"/>
    <w:rsid w:val="00D9042F"/>
    <w:rsid w:val="00D90DC6"/>
    <w:rsid w:val="00D90FD6"/>
    <w:rsid w:val="00D91508"/>
    <w:rsid w:val="00D91D71"/>
    <w:rsid w:val="00D92259"/>
    <w:rsid w:val="00D923E1"/>
    <w:rsid w:val="00D92533"/>
    <w:rsid w:val="00D92870"/>
    <w:rsid w:val="00D9308C"/>
    <w:rsid w:val="00D93ECD"/>
    <w:rsid w:val="00D94027"/>
    <w:rsid w:val="00D94595"/>
    <w:rsid w:val="00D94B6B"/>
    <w:rsid w:val="00D94FED"/>
    <w:rsid w:val="00D953F6"/>
    <w:rsid w:val="00D95431"/>
    <w:rsid w:val="00D9597C"/>
    <w:rsid w:val="00D959C1"/>
    <w:rsid w:val="00D960CD"/>
    <w:rsid w:val="00D96448"/>
    <w:rsid w:val="00D96A3C"/>
    <w:rsid w:val="00D96A82"/>
    <w:rsid w:val="00D97377"/>
    <w:rsid w:val="00D973F6"/>
    <w:rsid w:val="00D97429"/>
    <w:rsid w:val="00D9777A"/>
    <w:rsid w:val="00D97D96"/>
    <w:rsid w:val="00DA116C"/>
    <w:rsid w:val="00DA1287"/>
    <w:rsid w:val="00DA132D"/>
    <w:rsid w:val="00DA26DA"/>
    <w:rsid w:val="00DA2778"/>
    <w:rsid w:val="00DA3ED9"/>
    <w:rsid w:val="00DA4058"/>
    <w:rsid w:val="00DA40F9"/>
    <w:rsid w:val="00DA46FA"/>
    <w:rsid w:val="00DA5397"/>
    <w:rsid w:val="00DA5721"/>
    <w:rsid w:val="00DA5F47"/>
    <w:rsid w:val="00DA6270"/>
    <w:rsid w:val="00DA6A2A"/>
    <w:rsid w:val="00DA6B90"/>
    <w:rsid w:val="00DA6BDD"/>
    <w:rsid w:val="00DA7052"/>
    <w:rsid w:val="00DA71DD"/>
    <w:rsid w:val="00DB00F9"/>
    <w:rsid w:val="00DB0B1B"/>
    <w:rsid w:val="00DB0EA1"/>
    <w:rsid w:val="00DB12AB"/>
    <w:rsid w:val="00DB1C3A"/>
    <w:rsid w:val="00DB284A"/>
    <w:rsid w:val="00DB2A66"/>
    <w:rsid w:val="00DB3703"/>
    <w:rsid w:val="00DB39CB"/>
    <w:rsid w:val="00DB3ED1"/>
    <w:rsid w:val="00DB5711"/>
    <w:rsid w:val="00DB68E3"/>
    <w:rsid w:val="00DB6957"/>
    <w:rsid w:val="00DB696F"/>
    <w:rsid w:val="00DB7A2D"/>
    <w:rsid w:val="00DC0251"/>
    <w:rsid w:val="00DC035E"/>
    <w:rsid w:val="00DC0C89"/>
    <w:rsid w:val="00DC1389"/>
    <w:rsid w:val="00DC32CB"/>
    <w:rsid w:val="00DC3A05"/>
    <w:rsid w:val="00DC3A4D"/>
    <w:rsid w:val="00DC3B25"/>
    <w:rsid w:val="00DC3D51"/>
    <w:rsid w:val="00DC44E9"/>
    <w:rsid w:val="00DC4751"/>
    <w:rsid w:val="00DC485D"/>
    <w:rsid w:val="00DC53B5"/>
    <w:rsid w:val="00DC6345"/>
    <w:rsid w:val="00DC68BE"/>
    <w:rsid w:val="00DC6FB7"/>
    <w:rsid w:val="00DC7360"/>
    <w:rsid w:val="00DC7854"/>
    <w:rsid w:val="00DD04CA"/>
    <w:rsid w:val="00DD0662"/>
    <w:rsid w:val="00DD080E"/>
    <w:rsid w:val="00DD1308"/>
    <w:rsid w:val="00DD18F7"/>
    <w:rsid w:val="00DD19ED"/>
    <w:rsid w:val="00DD1A3C"/>
    <w:rsid w:val="00DD237D"/>
    <w:rsid w:val="00DD2C74"/>
    <w:rsid w:val="00DD2E51"/>
    <w:rsid w:val="00DD4361"/>
    <w:rsid w:val="00DD4455"/>
    <w:rsid w:val="00DD49AD"/>
    <w:rsid w:val="00DD5150"/>
    <w:rsid w:val="00DD6EC0"/>
    <w:rsid w:val="00DE087F"/>
    <w:rsid w:val="00DE1F61"/>
    <w:rsid w:val="00DE2164"/>
    <w:rsid w:val="00DE23C6"/>
    <w:rsid w:val="00DE2A6A"/>
    <w:rsid w:val="00DE2E03"/>
    <w:rsid w:val="00DE370F"/>
    <w:rsid w:val="00DE4A62"/>
    <w:rsid w:val="00DE4ADD"/>
    <w:rsid w:val="00DE4C25"/>
    <w:rsid w:val="00DE4F2D"/>
    <w:rsid w:val="00DE4F99"/>
    <w:rsid w:val="00DE5008"/>
    <w:rsid w:val="00DE59A6"/>
    <w:rsid w:val="00DE5BB9"/>
    <w:rsid w:val="00DE6259"/>
    <w:rsid w:val="00DE6F62"/>
    <w:rsid w:val="00DF00DD"/>
    <w:rsid w:val="00DF0267"/>
    <w:rsid w:val="00DF03A5"/>
    <w:rsid w:val="00DF05E0"/>
    <w:rsid w:val="00DF0A2C"/>
    <w:rsid w:val="00DF0B6F"/>
    <w:rsid w:val="00DF1057"/>
    <w:rsid w:val="00DF15E7"/>
    <w:rsid w:val="00DF1C90"/>
    <w:rsid w:val="00DF1F6C"/>
    <w:rsid w:val="00DF2476"/>
    <w:rsid w:val="00DF3AAF"/>
    <w:rsid w:val="00DF3F84"/>
    <w:rsid w:val="00DF4AA4"/>
    <w:rsid w:val="00DF4CFA"/>
    <w:rsid w:val="00DF59A5"/>
    <w:rsid w:val="00DF5BB8"/>
    <w:rsid w:val="00DF5D9A"/>
    <w:rsid w:val="00DF644A"/>
    <w:rsid w:val="00DF7D8B"/>
    <w:rsid w:val="00E00528"/>
    <w:rsid w:val="00E00DA1"/>
    <w:rsid w:val="00E00EA2"/>
    <w:rsid w:val="00E0180E"/>
    <w:rsid w:val="00E021A2"/>
    <w:rsid w:val="00E0223B"/>
    <w:rsid w:val="00E0236B"/>
    <w:rsid w:val="00E025FA"/>
    <w:rsid w:val="00E027F1"/>
    <w:rsid w:val="00E030B9"/>
    <w:rsid w:val="00E03726"/>
    <w:rsid w:val="00E04655"/>
    <w:rsid w:val="00E04849"/>
    <w:rsid w:val="00E04ADC"/>
    <w:rsid w:val="00E04C06"/>
    <w:rsid w:val="00E0525F"/>
    <w:rsid w:val="00E05B55"/>
    <w:rsid w:val="00E06289"/>
    <w:rsid w:val="00E06EEF"/>
    <w:rsid w:val="00E100D6"/>
    <w:rsid w:val="00E10529"/>
    <w:rsid w:val="00E11079"/>
    <w:rsid w:val="00E11DD6"/>
    <w:rsid w:val="00E11EAA"/>
    <w:rsid w:val="00E12000"/>
    <w:rsid w:val="00E120DA"/>
    <w:rsid w:val="00E120EA"/>
    <w:rsid w:val="00E12AA8"/>
    <w:rsid w:val="00E13094"/>
    <w:rsid w:val="00E14387"/>
    <w:rsid w:val="00E14823"/>
    <w:rsid w:val="00E1491E"/>
    <w:rsid w:val="00E1538C"/>
    <w:rsid w:val="00E15BB2"/>
    <w:rsid w:val="00E15E2F"/>
    <w:rsid w:val="00E1672C"/>
    <w:rsid w:val="00E16826"/>
    <w:rsid w:val="00E16AEF"/>
    <w:rsid w:val="00E170B2"/>
    <w:rsid w:val="00E17F9C"/>
    <w:rsid w:val="00E20FD7"/>
    <w:rsid w:val="00E2116C"/>
    <w:rsid w:val="00E21268"/>
    <w:rsid w:val="00E213DC"/>
    <w:rsid w:val="00E21407"/>
    <w:rsid w:val="00E214EB"/>
    <w:rsid w:val="00E21C6A"/>
    <w:rsid w:val="00E223EB"/>
    <w:rsid w:val="00E2268A"/>
    <w:rsid w:val="00E22D50"/>
    <w:rsid w:val="00E2301B"/>
    <w:rsid w:val="00E234F2"/>
    <w:rsid w:val="00E23667"/>
    <w:rsid w:val="00E23C1C"/>
    <w:rsid w:val="00E23EB0"/>
    <w:rsid w:val="00E253E0"/>
    <w:rsid w:val="00E25A8C"/>
    <w:rsid w:val="00E26637"/>
    <w:rsid w:val="00E268C3"/>
    <w:rsid w:val="00E269FD"/>
    <w:rsid w:val="00E26E70"/>
    <w:rsid w:val="00E30492"/>
    <w:rsid w:val="00E3062C"/>
    <w:rsid w:val="00E3132F"/>
    <w:rsid w:val="00E3250B"/>
    <w:rsid w:val="00E32AF2"/>
    <w:rsid w:val="00E32B50"/>
    <w:rsid w:val="00E33209"/>
    <w:rsid w:val="00E333D1"/>
    <w:rsid w:val="00E33651"/>
    <w:rsid w:val="00E33717"/>
    <w:rsid w:val="00E33F38"/>
    <w:rsid w:val="00E3415D"/>
    <w:rsid w:val="00E34BB0"/>
    <w:rsid w:val="00E34F16"/>
    <w:rsid w:val="00E354CD"/>
    <w:rsid w:val="00E35EF0"/>
    <w:rsid w:val="00E3620F"/>
    <w:rsid w:val="00E36210"/>
    <w:rsid w:val="00E366DD"/>
    <w:rsid w:val="00E36BE1"/>
    <w:rsid w:val="00E37100"/>
    <w:rsid w:val="00E375FC"/>
    <w:rsid w:val="00E37C72"/>
    <w:rsid w:val="00E402C7"/>
    <w:rsid w:val="00E406B5"/>
    <w:rsid w:val="00E42609"/>
    <w:rsid w:val="00E42804"/>
    <w:rsid w:val="00E42888"/>
    <w:rsid w:val="00E429BA"/>
    <w:rsid w:val="00E42AF3"/>
    <w:rsid w:val="00E42E6D"/>
    <w:rsid w:val="00E43192"/>
    <w:rsid w:val="00E436A7"/>
    <w:rsid w:val="00E436CB"/>
    <w:rsid w:val="00E43A1F"/>
    <w:rsid w:val="00E43B5E"/>
    <w:rsid w:val="00E43CE7"/>
    <w:rsid w:val="00E44052"/>
    <w:rsid w:val="00E44E03"/>
    <w:rsid w:val="00E44F83"/>
    <w:rsid w:val="00E45183"/>
    <w:rsid w:val="00E45E46"/>
    <w:rsid w:val="00E475E4"/>
    <w:rsid w:val="00E47758"/>
    <w:rsid w:val="00E47FFB"/>
    <w:rsid w:val="00E5035A"/>
    <w:rsid w:val="00E50F46"/>
    <w:rsid w:val="00E51061"/>
    <w:rsid w:val="00E51FCF"/>
    <w:rsid w:val="00E52588"/>
    <w:rsid w:val="00E52922"/>
    <w:rsid w:val="00E53099"/>
    <w:rsid w:val="00E5496F"/>
    <w:rsid w:val="00E54A5E"/>
    <w:rsid w:val="00E54A98"/>
    <w:rsid w:val="00E5506F"/>
    <w:rsid w:val="00E553D1"/>
    <w:rsid w:val="00E55A60"/>
    <w:rsid w:val="00E55D4B"/>
    <w:rsid w:val="00E56A6F"/>
    <w:rsid w:val="00E56AAD"/>
    <w:rsid w:val="00E56F12"/>
    <w:rsid w:val="00E56F32"/>
    <w:rsid w:val="00E5743F"/>
    <w:rsid w:val="00E57911"/>
    <w:rsid w:val="00E60848"/>
    <w:rsid w:val="00E612C3"/>
    <w:rsid w:val="00E629A2"/>
    <w:rsid w:val="00E62AAA"/>
    <w:rsid w:val="00E63206"/>
    <w:rsid w:val="00E637D6"/>
    <w:rsid w:val="00E64B6A"/>
    <w:rsid w:val="00E6550F"/>
    <w:rsid w:val="00E65774"/>
    <w:rsid w:val="00E662E8"/>
    <w:rsid w:val="00E66480"/>
    <w:rsid w:val="00E6674F"/>
    <w:rsid w:val="00E66E13"/>
    <w:rsid w:val="00E66E3F"/>
    <w:rsid w:val="00E67150"/>
    <w:rsid w:val="00E6751D"/>
    <w:rsid w:val="00E6768C"/>
    <w:rsid w:val="00E67A9B"/>
    <w:rsid w:val="00E70B47"/>
    <w:rsid w:val="00E70CED"/>
    <w:rsid w:val="00E7106F"/>
    <w:rsid w:val="00E7129D"/>
    <w:rsid w:val="00E7187F"/>
    <w:rsid w:val="00E71B81"/>
    <w:rsid w:val="00E71DB5"/>
    <w:rsid w:val="00E71F42"/>
    <w:rsid w:val="00E72711"/>
    <w:rsid w:val="00E72CD5"/>
    <w:rsid w:val="00E72ED1"/>
    <w:rsid w:val="00E73158"/>
    <w:rsid w:val="00E735BF"/>
    <w:rsid w:val="00E73AD2"/>
    <w:rsid w:val="00E7401D"/>
    <w:rsid w:val="00E74621"/>
    <w:rsid w:val="00E75052"/>
    <w:rsid w:val="00E754DD"/>
    <w:rsid w:val="00E75536"/>
    <w:rsid w:val="00E757A6"/>
    <w:rsid w:val="00E75A28"/>
    <w:rsid w:val="00E77077"/>
    <w:rsid w:val="00E807B1"/>
    <w:rsid w:val="00E81ED9"/>
    <w:rsid w:val="00E82876"/>
    <w:rsid w:val="00E82E22"/>
    <w:rsid w:val="00E82F16"/>
    <w:rsid w:val="00E83072"/>
    <w:rsid w:val="00E83283"/>
    <w:rsid w:val="00E83CF7"/>
    <w:rsid w:val="00E8438C"/>
    <w:rsid w:val="00E844E0"/>
    <w:rsid w:val="00E85947"/>
    <w:rsid w:val="00E85C8F"/>
    <w:rsid w:val="00E865B9"/>
    <w:rsid w:val="00E869CA"/>
    <w:rsid w:val="00E86B95"/>
    <w:rsid w:val="00E87989"/>
    <w:rsid w:val="00E87F9F"/>
    <w:rsid w:val="00E90716"/>
    <w:rsid w:val="00E90747"/>
    <w:rsid w:val="00E91746"/>
    <w:rsid w:val="00E91756"/>
    <w:rsid w:val="00E919E6"/>
    <w:rsid w:val="00E91A99"/>
    <w:rsid w:val="00E9262B"/>
    <w:rsid w:val="00E9352D"/>
    <w:rsid w:val="00E93812"/>
    <w:rsid w:val="00E94661"/>
    <w:rsid w:val="00E95B3E"/>
    <w:rsid w:val="00E95C0B"/>
    <w:rsid w:val="00E95E4F"/>
    <w:rsid w:val="00E96A79"/>
    <w:rsid w:val="00E977D3"/>
    <w:rsid w:val="00E97D54"/>
    <w:rsid w:val="00EA01BA"/>
    <w:rsid w:val="00EA0D00"/>
    <w:rsid w:val="00EA113C"/>
    <w:rsid w:val="00EA122F"/>
    <w:rsid w:val="00EA2B00"/>
    <w:rsid w:val="00EA2F60"/>
    <w:rsid w:val="00EA421D"/>
    <w:rsid w:val="00EA427A"/>
    <w:rsid w:val="00EA48FD"/>
    <w:rsid w:val="00EA4A34"/>
    <w:rsid w:val="00EA4AC6"/>
    <w:rsid w:val="00EA5695"/>
    <w:rsid w:val="00EA5FA4"/>
    <w:rsid w:val="00EA68D0"/>
    <w:rsid w:val="00EA6A92"/>
    <w:rsid w:val="00EA7177"/>
    <w:rsid w:val="00EA7948"/>
    <w:rsid w:val="00EA7B71"/>
    <w:rsid w:val="00EB0A4B"/>
    <w:rsid w:val="00EB1E83"/>
    <w:rsid w:val="00EB26CA"/>
    <w:rsid w:val="00EB2A0C"/>
    <w:rsid w:val="00EB2EA1"/>
    <w:rsid w:val="00EB3185"/>
    <w:rsid w:val="00EB3454"/>
    <w:rsid w:val="00EB3483"/>
    <w:rsid w:val="00EB3801"/>
    <w:rsid w:val="00EB4051"/>
    <w:rsid w:val="00EB4102"/>
    <w:rsid w:val="00EB4161"/>
    <w:rsid w:val="00EB53B2"/>
    <w:rsid w:val="00EB564D"/>
    <w:rsid w:val="00EB57E7"/>
    <w:rsid w:val="00EB6357"/>
    <w:rsid w:val="00EB683D"/>
    <w:rsid w:val="00EB7152"/>
    <w:rsid w:val="00EB76CA"/>
    <w:rsid w:val="00EC03A0"/>
    <w:rsid w:val="00EC0A6D"/>
    <w:rsid w:val="00EC1435"/>
    <w:rsid w:val="00EC1C03"/>
    <w:rsid w:val="00EC26A2"/>
    <w:rsid w:val="00EC3511"/>
    <w:rsid w:val="00EC3C13"/>
    <w:rsid w:val="00EC45A0"/>
    <w:rsid w:val="00EC49AE"/>
    <w:rsid w:val="00EC576F"/>
    <w:rsid w:val="00EC5897"/>
    <w:rsid w:val="00EC633F"/>
    <w:rsid w:val="00EC65C3"/>
    <w:rsid w:val="00ED0813"/>
    <w:rsid w:val="00ED0E60"/>
    <w:rsid w:val="00ED1096"/>
    <w:rsid w:val="00ED23A3"/>
    <w:rsid w:val="00ED243C"/>
    <w:rsid w:val="00ED2C27"/>
    <w:rsid w:val="00ED372D"/>
    <w:rsid w:val="00ED39A5"/>
    <w:rsid w:val="00ED4330"/>
    <w:rsid w:val="00ED5CB5"/>
    <w:rsid w:val="00ED61FC"/>
    <w:rsid w:val="00ED6AD8"/>
    <w:rsid w:val="00ED72EE"/>
    <w:rsid w:val="00ED744E"/>
    <w:rsid w:val="00ED771D"/>
    <w:rsid w:val="00ED7899"/>
    <w:rsid w:val="00EE0DAA"/>
    <w:rsid w:val="00EE1172"/>
    <w:rsid w:val="00EE14BF"/>
    <w:rsid w:val="00EE1B7C"/>
    <w:rsid w:val="00EE23D2"/>
    <w:rsid w:val="00EE3D7C"/>
    <w:rsid w:val="00EE5D05"/>
    <w:rsid w:val="00EE69C2"/>
    <w:rsid w:val="00EE6C86"/>
    <w:rsid w:val="00EF060B"/>
    <w:rsid w:val="00EF076C"/>
    <w:rsid w:val="00EF09AA"/>
    <w:rsid w:val="00EF1B48"/>
    <w:rsid w:val="00EF1D73"/>
    <w:rsid w:val="00EF2579"/>
    <w:rsid w:val="00EF2F55"/>
    <w:rsid w:val="00EF2F87"/>
    <w:rsid w:val="00EF35C9"/>
    <w:rsid w:val="00EF4691"/>
    <w:rsid w:val="00EF4C84"/>
    <w:rsid w:val="00EF4F94"/>
    <w:rsid w:val="00EF5150"/>
    <w:rsid w:val="00EF59EF"/>
    <w:rsid w:val="00EF63BD"/>
    <w:rsid w:val="00EF7AA3"/>
    <w:rsid w:val="00EF7F7A"/>
    <w:rsid w:val="00F00BE6"/>
    <w:rsid w:val="00F01222"/>
    <w:rsid w:val="00F0255C"/>
    <w:rsid w:val="00F0275A"/>
    <w:rsid w:val="00F0332C"/>
    <w:rsid w:val="00F0361C"/>
    <w:rsid w:val="00F03736"/>
    <w:rsid w:val="00F03A7C"/>
    <w:rsid w:val="00F04332"/>
    <w:rsid w:val="00F0451E"/>
    <w:rsid w:val="00F0548D"/>
    <w:rsid w:val="00F05A7D"/>
    <w:rsid w:val="00F061A0"/>
    <w:rsid w:val="00F061CD"/>
    <w:rsid w:val="00F06A0E"/>
    <w:rsid w:val="00F06E26"/>
    <w:rsid w:val="00F07E36"/>
    <w:rsid w:val="00F10218"/>
    <w:rsid w:val="00F10E64"/>
    <w:rsid w:val="00F11276"/>
    <w:rsid w:val="00F11337"/>
    <w:rsid w:val="00F11DC5"/>
    <w:rsid w:val="00F12345"/>
    <w:rsid w:val="00F125E6"/>
    <w:rsid w:val="00F13714"/>
    <w:rsid w:val="00F137B1"/>
    <w:rsid w:val="00F1380F"/>
    <w:rsid w:val="00F141A0"/>
    <w:rsid w:val="00F14536"/>
    <w:rsid w:val="00F15D29"/>
    <w:rsid w:val="00F165CD"/>
    <w:rsid w:val="00F1702F"/>
    <w:rsid w:val="00F172D1"/>
    <w:rsid w:val="00F176D8"/>
    <w:rsid w:val="00F17936"/>
    <w:rsid w:val="00F207A0"/>
    <w:rsid w:val="00F21548"/>
    <w:rsid w:val="00F21BC8"/>
    <w:rsid w:val="00F23260"/>
    <w:rsid w:val="00F232CD"/>
    <w:rsid w:val="00F23384"/>
    <w:rsid w:val="00F237C6"/>
    <w:rsid w:val="00F23EAB"/>
    <w:rsid w:val="00F24045"/>
    <w:rsid w:val="00F24CC3"/>
    <w:rsid w:val="00F24FA1"/>
    <w:rsid w:val="00F2553B"/>
    <w:rsid w:val="00F25AE0"/>
    <w:rsid w:val="00F26ACE"/>
    <w:rsid w:val="00F277C2"/>
    <w:rsid w:val="00F303DC"/>
    <w:rsid w:val="00F30581"/>
    <w:rsid w:val="00F30852"/>
    <w:rsid w:val="00F30C48"/>
    <w:rsid w:val="00F31411"/>
    <w:rsid w:val="00F31A9E"/>
    <w:rsid w:val="00F31D4D"/>
    <w:rsid w:val="00F32165"/>
    <w:rsid w:val="00F3225F"/>
    <w:rsid w:val="00F32318"/>
    <w:rsid w:val="00F32AD2"/>
    <w:rsid w:val="00F33050"/>
    <w:rsid w:val="00F335BD"/>
    <w:rsid w:val="00F338D4"/>
    <w:rsid w:val="00F34707"/>
    <w:rsid w:val="00F34BD3"/>
    <w:rsid w:val="00F34FAB"/>
    <w:rsid w:val="00F350E9"/>
    <w:rsid w:val="00F35667"/>
    <w:rsid w:val="00F35D04"/>
    <w:rsid w:val="00F35E64"/>
    <w:rsid w:val="00F36250"/>
    <w:rsid w:val="00F366D5"/>
    <w:rsid w:val="00F3783F"/>
    <w:rsid w:val="00F40D13"/>
    <w:rsid w:val="00F40E9C"/>
    <w:rsid w:val="00F42A7C"/>
    <w:rsid w:val="00F42A8C"/>
    <w:rsid w:val="00F42AED"/>
    <w:rsid w:val="00F42C73"/>
    <w:rsid w:val="00F4328F"/>
    <w:rsid w:val="00F43D41"/>
    <w:rsid w:val="00F43D89"/>
    <w:rsid w:val="00F457F0"/>
    <w:rsid w:val="00F460B2"/>
    <w:rsid w:val="00F4747C"/>
    <w:rsid w:val="00F50C71"/>
    <w:rsid w:val="00F512AF"/>
    <w:rsid w:val="00F513E1"/>
    <w:rsid w:val="00F5199F"/>
    <w:rsid w:val="00F52963"/>
    <w:rsid w:val="00F54263"/>
    <w:rsid w:val="00F54755"/>
    <w:rsid w:val="00F5517A"/>
    <w:rsid w:val="00F55E15"/>
    <w:rsid w:val="00F55EEB"/>
    <w:rsid w:val="00F56D19"/>
    <w:rsid w:val="00F576F0"/>
    <w:rsid w:val="00F57CFE"/>
    <w:rsid w:val="00F57FA5"/>
    <w:rsid w:val="00F57FCD"/>
    <w:rsid w:val="00F6068C"/>
    <w:rsid w:val="00F6068D"/>
    <w:rsid w:val="00F60802"/>
    <w:rsid w:val="00F608AE"/>
    <w:rsid w:val="00F60A7A"/>
    <w:rsid w:val="00F60E1F"/>
    <w:rsid w:val="00F61534"/>
    <w:rsid w:val="00F62262"/>
    <w:rsid w:val="00F628D6"/>
    <w:rsid w:val="00F63DCE"/>
    <w:rsid w:val="00F6548E"/>
    <w:rsid w:val="00F654FD"/>
    <w:rsid w:val="00F655BE"/>
    <w:rsid w:val="00F65AAF"/>
    <w:rsid w:val="00F65B54"/>
    <w:rsid w:val="00F65D82"/>
    <w:rsid w:val="00F65E45"/>
    <w:rsid w:val="00F6615D"/>
    <w:rsid w:val="00F66641"/>
    <w:rsid w:val="00F67FBE"/>
    <w:rsid w:val="00F67FE7"/>
    <w:rsid w:val="00F70E5B"/>
    <w:rsid w:val="00F7137C"/>
    <w:rsid w:val="00F71862"/>
    <w:rsid w:val="00F726BF"/>
    <w:rsid w:val="00F73067"/>
    <w:rsid w:val="00F73153"/>
    <w:rsid w:val="00F73294"/>
    <w:rsid w:val="00F7333C"/>
    <w:rsid w:val="00F73E15"/>
    <w:rsid w:val="00F73EE9"/>
    <w:rsid w:val="00F73F48"/>
    <w:rsid w:val="00F7560D"/>
    <w:rsid w:val="00F75828"/>
    <w:rsid w:val="00F7625D"/>
    <w:rsid w:val="00F76420"/>
    <w:rsid w:val="00F76462"/>
    <w:rsid w:val="00F76E29"/>
    <w:rsid w:val="00F777C7"/>
    <w:rsid w:val="00F809EB"/>
    <w:rsid w:val="00F8152B"/>
    <w:rsid w:val="00F820E0"/>
    <w:rsid w:val="00F8210F"/>
    <w:rsid w:val="00F82286"/>
    <w:rsid w:val="00F836FA"/>
    <w:rsid w:val="00F83707"/>
    <w:rsid w:val="00F83B1A"/>
    <w:rsid w:val="00F8489E"/>
    <w:rsid w:val="00F8494A"/>
    <w:rsid w:val="00F84D2D"/>
    <w:rsid w:val="00F85080"/>
    <w:rsid w:val="00F85208"/>
    <w:rsid w:val="00F85F5B"/>
    <w:rsid w:val="00F86751"/>
    <w:rsid w:val="00F869DB"/>
    <w:rsid w:val="00F869EF"/>
    <w:rsid w:val="00F875DA"/>
    <w:rsid w:val="00F90508"/>
    <w:rsid w:val="00F9059D"/>
    <w:rsid w:val="00F90B91"/>
    <w:rsid w:val="00F911EE"/>
    <w:rsid w:val="00F91365"/>
    <w:rsid w:val="00F913B1"/>
    <w:rsid w:val="00F92A0C"/>
    <w:rsid w:val="00F93113"/>
    <w:rsid w:val="00F9334E"/>
    <w:rsid w:val="00F9394D"/>
    <w:rsid w:val="00F93E69"/>
    <w:rsid w:val="00F9409B"/>
    <w:rsid w:val="00F94633"/>
    <w:rsid w:val="00F94907"/>
    <w:rsid w:val="00F96C2D"/>
    <w:rsid w:val="00F9785E"/>
    <w:rsid w:val="00F97ACA"/>
    <w:rsid w:val="00FA0878"/>
    <w:rsid w:val="00FA0FCE"/>
    <w:rsid w:val="00FA301A"/>
    <w:rsid w:val="00FA31CD"/>
    <w:rsid w:val="00FA3B08"/>
    <w:rsid w:val="00FA3B13"/>
    <w:rsid w:val="00FA42F9"/>
    <w:rsid w:val="00FA4564"/>
    <w:rsid w:val="00FA4865"/>
    <w:rsid w:val="00FA5657"/>
    <w:rsid w:val="00FA6893"/>
    <w:rsid w:val="00FA71C5"/>
    <w:rsid w:val="00FA79F0"/>
    <w:rsid w:val="00FA7ADD"/>
    <w:rsid w:val="00FB0047"/>
    <w:rsid w:val="00FB02E7"/>
    <w:rsid w:val="00FB0D0D"/>
    <w:rsid w:val="00FB14DB"/>
    <w:rsid w:val="00FB2AE1"/>
    <w:rsid w:val="00FB2B2D"/>
    <w:rsid w:val="00FB2B84"/>
    <w:rsid w:val="00FB2C92"/>
    <w:rsid w:val="00FB2CA2"/>
    <w:rsid w:val="00FB2F97"/>
    <w:rsid w:val="00FB34CC"/>
    <w:rsid w:val="00FB3E51"/>
    <w:rsid w:val="00FB519D"/>
    <w:rsid w:val="00FB527E"/>
    <w:rsid w:val="00FB5528"/>
    <w:rsid w:val="00FB5E5F"/>
    <w:rsid w:val="00FB6975"/>
    <w:rsid w:val="00FB69ED"/>
    <w:rsid w:val="00FB6BF9"/>
    <w:rsid w:val="00FB7208"/>
    <w:rsid w:val="00FB7303"/>
    <w:rsid w:val="00FB790C"/>
    <w:rsid w:val="00FB7C74"/>
    <w:rsid w:val="00FC04CD"/>
    <w:rsid w:val="00FC0787"/>
    <w:rsid w:val="00FC0D84"/>
    <w:rsid w:val="00FC170C"/>
    <w:rsid w:val="00FC1BA7"/>
    <w:rsid w:val="00FC1D8A"/>
    <w:rsid w:val="00FC26EB"/>
    <w:rsid w:val="00FC2BDE"/>
    <w:rsid w:val="00FC3801"/>
    <w:rsid w:val="00FC3A0F"/>
    <w:rsid w:val="00FC3BC3"/>
    <w:rsid w:val="00FC3EE0"/>
    <w:rsid w:val="00FC4043"/>
    <w:rsid w:val="00FC4294"/>
    <w:rsid w:val="00FC50DD"/>
    <w:rsid w:val="00FC5A97"/>
    <w:rsid w:val="00FC6966"/>
    <w:rsid w:val="00FC6F1F"/>
    <w:rsid w:val="00FD0380"/>
    <w:rsid w:val="00FD082E"/>
    <w:rsid w:val="00FD0A5D"/>
    <w:rsid w:val="00FD16D6"/>
    <w:rsid w:val="00FD1979"/>
    <w:rsid w:val="00FD1EF2"/>
    <w:rsid w:val="00FD2090"/>
    <w:rsid w:val="00FD25E8"/>
    <w:rsid w:val="00FD2955"/>
    <w:rsid w:val="00FD2E4E"/>
    <w:rsid w:val="00FD2FE8"/>
    <w:rsid w:val="00FD3E54"/>
    <w:rsid w:val="00FD44C5"/>
    <w:rsid w:val="00FD4650"/>
    <w:rsid w:val="00FD4E6C"/>
    <w:rsid w:val="00FD593C"/>
    <w:rsid w:val="00FD5ADE"/>
    <w:rsid w:val="00FD5DBA"/>
    <w:rsid w:val="00FD6305"/>
    <w:rsid w:val="00FD68D5"/>
    <w:rsid w:val="00FD6A9E"/>
    <w:rsid w:val="00FD7677"/>
    <w:rsid w:val="00FD7907"/>
    <w:rsid w:val="00FD7F0D"/>
    <w:rsid w:val="00FE00CF"/>
    <w:rsid w:val="00FE03E2"/>
    <w:rsid w:val="00FE0D8F"/>
    <w:rsid w:val="00FE1BAE"/>
    <w:rsid w:val="00FE25CC"/>
    <w:rsid w:val="00FE28F6"/>
    <w:rsid w:val="00FE292F"/>
    <w:rsid w:val="00FE2DA3"/>
    <w:rsid w:val="00FE35C9"/>
    <w:rsid w:val="00FE396E"/>
    <w:rsid w:val="00FE3C72"/>
    <w:rsid w:val="00FE3E68"/>
    <w:rsid w:val="00FE4D99"/>
    <w:rsid w:val="00FE51C2"/>
    <w:rsid w:val="00FE5E4B"/>
    <w:rsid w:val="00FE5EB7"/>
    <w:rsid w:val="00FE6891"/>
    <w:rsid w:val="00FE69E1"/>
    <w:rsid w:val="00FE7C07"/>
    <w:rsid w:val="00FF00D3"/>
    <w:rsid w:val="00FF0B66"/>
    <w:rsid w:val="00FF1CE7"/>
    <w:rsid w:val="00FF1E41"/>
    <w:rsid w:val="00FF2628"/>
    <w:rsid w:val="00FF26C4"/>
    <w:rsid w:val="00FF340F"/>
    <w:rsid w:val="00FF3775"/>
    <w:rsid w:val="00FF4224"/>
    <w:rsid w:val="00FF42D6"/>
    <w:rsid w:val="00FF4A14"/>
    <w:rsid w:val="00FF64E2"/>
    <w:rsid w:val="00FF6E8D"/>
    <w:rsid w:val="00FF771F"/>
    <w:rsid w:val="00FF781B"/>
    <w:rsid w:val="00FF78C6"/>
  </w:rsids>
  <m:mathPr>
    <m:mathFont m:val="Cambria Math"/>
    <m:brkBin m:val="before"/>
    <m:brkBinSub m:val="--"/>
    <m:smallFrac/>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docId w15:val="{27779F32-148A-4614-A8A9-37C84CE08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SimSun" w:hAnsi="Arial" w:cs="Times New Roman"/>
        <w:lang w:val="en-GB"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77E5"/>
    <w:rPr>
      <w:sz w:val="22"/>
      <w:szCs w:val="24"/>
    </w:rPr>
  </w:style>
  <w:style w:type="paragraph" w:styleId="Heading1">
    <w:name w:val="heading 1"/>
    <w:basedOn w:val="Normal"/>
    <w:link w:val="Heading1Char"/>
    <w:uiPriority w:val="9"/>
    <w:qFormat/>
    <w:rsid w:val="00503EE0"/>
    <w:pPr>
      <w:spacing w:before="100" w:beforeAutospacing="1" w:after="100" w:afterAutospacing="1"/>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4165E3"/>
    <w:rPr>
      <w:i/>
      <w:iCs/>
    </w:rPr>
  </w:style>
  <w:style w:type="paragraph" w:styleId="Header">
    <w:name w:val="header"/>
    <w:basedOn w:val="Normal"/>
    <w:link w:val="HeaderChar"/>
    <w:rsid w:val="00456C76"/>
    <w:pPr>
      <w:tabs>
        <w:tab w:val="center" w:pos="4513"/>
        <w:tab w:val="right" w:pos="9026"/>
      </w:tabs>
    </w:pPr>
  </w:style>
  <w:style w:type="character" w:customStyle="1" w:styleId="HeaderChar">
    <w:name w:val="Header Char"/>
    <w:basedOn w:val="DefaultParagraphFont"/>
    <w:link w:val="Header"/>
    <w:rsid w:val="00456C76"/>
    <w:rPr>
      <w:sz w:val="22"/>
      <w:szCs w:val="24"/>
    </w:rPr>
  </w:style>
  <w:style w:type="paragraph" w:styleId="Footer">
    <w:name w:val="footer"/>
    <w:basedOn w:val="Normal"/>
    <w:link w:val="FooterChar"/>
    <w:rsid w:val="00456C76"/>
    <w:pPr>
      <w:tabs>
        <w:tab w:val="center" w:pos="4513"/>
        <w:tab w:val="right" w:pos="9026"/>
      </w:tabs>
    </w:pPr>
  </w:style>
  <w:style w:type="character" w:customStyle="1" w:styleId="FooterChar">
    <w:name w:val="Footer Char"/>
    <w:basedOn w:val="DefaultParagraphFont"/>
    <w:link w:val="Footer"/>
    <w:rsid w:val="00456C76"/>
    <w:rPr>
      <w:sz w:val="22"/>
      <w:szCs w:val="24"/>
    </w:rPr>
  </w:style>
  <w:style w:type="character" w:customStyle="1" w:styleId="Heading1Char">
    <w:name w:val="Heading 1 Char"/>
    <w:basedOn w:val="DefaultParagraphFont"/>
    <w:link w:val="Heading1"/>
    <w:uiPriority w:val="9"/>
    <w:rsid w:val="00503EE0"/>
    <w:rPr>
      <w:rFonts w:ascii="Times New Roman" w:eastAsia="Times New Roman" w:hAnsi="Times New Roman"/>
      <w:b/>
      <w:bCs/>
      <w:kern w:val="36"/>
      <w:sz w:val="48"/>
      <w:szCs w:val="48"/>
    </w:rPr>
  </w:style>
  <w:style w:type="paragraph" w:styleId="NormalWeb">
    <w:name w:val="Normal (Web)"/>
    <w:basedOn w:val="Normal"/>
    <w:uiPriority w:val="99"/>
    <w:unhideWhenUsed/>
    <w:rsid w:val="00503EE0"/>
    <w:pPr>
      <w:spacing w:before="100" w:beforeAutospacing="1" w:after="100" w:afterAutospacing="1"/>
    </w:pPr>
    <w:rPr>
      <w:rFonts w:ascii="Times New Roman" w:eastAsia="Times New Roman" w:hAnsi="Times New Roman"/>
      <w:sz w:val="24"/>
    </w:rPr>
  </w:style>
  <w:style w:type="character" w:styleId="Strong">
    <w:name w:val="Strong"/>
    <w:basedOn w:val="DefaultParagraphFont"/>
    <w:uiPriority w:val="22"/>
    <w:qFormat/>
    <w:rsid w:val="00503EE0"/>
    <w:rPr>
      <w:b/>
      <w:bCs/>
    </w:rPr>
  </w:style>
  <w:style w:type="character" w:customStyle="1" w:styleId="apple-converted-space">
    <w:name w:val="apple-converted-space"/>
    <w:basedOn w:val="DefaultParagraphFont"/>
    <w:rsid w:val="00503EE0"/>
  </w:style>
  <w:style w:type="character" w:styleId="Hyperlink">
    <w:name w:val="Hyperlink"/>
    <w:basedOn w:val="DefaultParagraphFont"/>
    <w:uiPriority w:val="99"/>
    <w:unhideWhenUsed/>
    <w:rsid w:val="00503EE0"/>
    <w:rPr>
      <w:color w:val="0000FF"/>
      <w:u w:val="single"/>
    </w:rPr>
  </w:style>
  <w:style w:type="paragraph" w:styleId="ListParagraph">
    <w:name w:val="List Paragraph"/>
    <w:basedOn w:val="Normal"/>
    <w:uiPriority w:val="34"/>
    <w:qFormat/>
    <w:rsid w:val="00B66CE6"/>
    <w:pPr>
      <w:ind w:left="720"/>
      <w:contextualSpacing/>
    </w:pPr>
  </w:style>
  <w:style w:type="paragraph" w:styleId="BalloonText">
    <w:name w:val="Balloon Text"/>
    <w:basedOn w:val="Normal"/>
    <w:link w:val="BalloonTextChar"/>
    <w:semiHidden/>
    <w:unhideWhenUsed/>
    <w:rsid w:val="00F836FA"/>
    <w:rPr>
      <w:rFonts w:ascii="Tahoma" w:hAnsi="Tahoma" w:cs="Tahoma"/>
      <w:sz w:val="16"/>
      <w:szCs w:val="16"/>
    </w:rPr>
  </w:style>
  <w:style w:type="character" w:customStyle="1" w:styleId="BalloonTextChar">
    <w:name w:val="Balloon Text Char"/>
    <w:basedOn w:val="DefaultParagraphFont"/>
    <w:link w:val="BalloonText"/>
    <w:semiHidden/>
    <w:rsid w:val="00F836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93999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CDA66-26BC-46A8-8270-03622AB9C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1B6BDF4B.dotm</Template>
  <TotalTime>0</TotalTime>
  <Pages>1</Pages>
  <Words>306</Words>
  <Characters>1750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London Metropolitan University</Company>
  <LinksUpToDate>false</LinksUpToDate>
  <CharactersWithSpaces>2052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Systems &amp; Services</dc:creator>
  <cp:lastModifiedBy>Eddie Rowley</cp:lastModifiedBy>
  <cp:revision>2</cp:revision>
  <dcterms:created xsi:type="dcterms:W3CDTF">2017-02-20T16:40:00Z</dcterms:created>
  <dcterms:modified xsi:type="dcterms:W3CDTF">2017-02-20T16:40:00Z</dcterms:modified>
</cp:coreProperties>
</file>